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3042F" w14:textId="15169CC3" w:rsidR="009F49C7" w:rsidRDefault="00DF1804" w:rsidP="00EB727B">
      <w:pPr>
        <w:sectPr w:rsidR="009F49C7" w:rsidSect="00F00D10">
          <w:headerReference w:type="default" r:id="rId8"/>
          <w:pgSz w:w="16838" w:h="11906" w:orient="landscape" w:code="9"/>
          <w:pgMar w:top="567" w:right="737" w:bottom="567" w:left="1361" w:header="397" w:footer="851" w:gutter="0"/>
          <w:cols w:space="720"/>
          <w:noEndnote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6CFC1030" wp14:editId="13DA901F">
                <wp:simplePos x="0" y="0"/>
                <wp:positionH relativeFrom="column">
                  <wp:posOffset>2968930</wp:posOffset>
                </wp:positionH>
                <wp:positionV relativeFrom="paragraph">
                  <wp:posOffset>1159948</wp:posOffset>
                </wp:positionV>
                <wp:extent cx="139680" cy="332423"/>
                <wp:effectExtent l="0" t="0" r="0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680" cy="332423"/>
                          <a:chOff x="0" y="0"/>
                          <a:chExt cx="139700" cy="332972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6762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0BED03" id="Group 235" o:spid="_x0000_s1026" style="position:absolute;margin-left:233.75pt;margin-top:91.35pt;width:11pt;height:26.2pt;z-index:251682304" coordsize="139700,332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8" o:spid="_x0000_s1027" type="#_x0000_t75" style="position:absolute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">
                  <v:imagedata r:id="rId10" o:title=""/>
                </v:shape>
                <v:shape id="Picture 229" o:spid="_x0000_s1028" type="#_x0000_t75" style="position:absolute;top:176762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22A79237" wp14:editId="42D7B5C6">
                <wp:simplePos x="0" y="0"/>
                <wp:positionH relativeFrom="column">
                  <wp:posOffset>3374390</wp:posOffset>
                </wp:positionH>
                <wp:positionV relativeFrom="paragraph">
                  <wp:posOffset>1152003</wp:posOffset>
                </wp:positionV>
                <wp:extent cx="319815" cy="336051"/>
                <wp:effectExtent l="0" t="0" r="4445" b="6985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815" cy="336051"/>
                          <a:chOff x="0" y="0"/>
                          <a:chExt cx="319860" cy="336371"/>
                        </a:xfrm>
                      </wpg:grpSpPr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99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161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160" y="0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160" y="176761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366B73" id="Group 234" o:spid="_x0000_s1026" style="position:absolute;margin-left:265.7pt;margin-top:90.7pt;width:25.2pt;height:26.45pt;z-index:251683328" coordsize="319860,336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">
                <v:shape id="Picture 230" o:spid="_x0000_s1027" type="#_x0000_t75" style="position:absolute;top:3399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">
                  <v:imagedata r:id="rId10" o:title=""/>
                </v:shape>
                <v:shape id="Picture 231" o:spid="_x0000_s1028" type="#_x0000_t75" style="position:absolute;top:180161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">
                  <v:imagedata r:id="rId10" o:title=""/>
                </v:shape>
                <v:shape id="Picture 232" o:spid="_x0000_s1029" type="#_x0000_t75" style="position:absolute;left:180160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">
                  <v:imagedata r:id="rId10" o:title=""/>
                </v:shape>
                <v:shape id="Picture 233" o:spid="_x0000_s1030" type="#_x0000_t75" style="position:absolute;left:180160;top:176761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0835F86E" wp14:editId="686555D4">
                <wp:simplePos x="0" y="0"/>
                <wp:positionH relativeFrom="column">
                  <wp:posOffset>4018355</wp:posOffset>
                </wp:positionH>
                <wp:positionV relativeFrom="paragraph">
                  <wp:posOffset>1152003</wp:posOffset>
                </wp:positionV>
                <wp:extent cx="139680" cy="332655"/>
                <wp:effectExtent l="0" t="0" r="0" b="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680" cy="332655"/>
                          <a:chOff x="0" y="0"/>
                          <a:chExt cx="139700" cy="332972"/>
                        </a:xfrm>
                      </wpg:grpSpPr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6762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03E520" id="Group 236" o:spid="_x0000_s1026" style="position:absolute;margin-left:316.4pt;margin-top:90.7pt;width:11pt;height:26.2pt;z-index:251684352" coordsize="139700,332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">
                <v:shape id="Picture 237" o:spid="_x0000_s1027" type="#_x0000_t75" style="position:absolute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">
                  <v:imagedata r:id="rId10" o:title=""/>
                </v:shape>
                <v:shape id="Picture 238" o:spid="_x0000_s1028" type="#_x0000_t75" style="position:absolute;top:176762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4342A2D1" wp14:editId="129A8B3F">
            <wp:simplePos x="0" y="0"/>
            <wp:positionH relativeFrom="column">
              <wp:posOffset>4415864</wp:posOffset>
            </wp:positionH>
            <wp:positionV relativeFrom="paragraph">
              <wp:posOffset>1223497</wp:posOffset>
            </wp:positionV>
            <wp:extent cx="139680" cy="156061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80" cy="15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02E6E6D3" wp14:editId="4DDCB293">
                <wp:simplePos x="0" y="0"/>
                <wp:positionH relativeFrom="column">
                  <wp:posOffset>4884924</wp:posOffset>
                </wp:positionH>
                <wp:positionV relativeFrom="paragraph">
                  <wp:posOffset>1159948</wp:posOffset>
                </wp:positionV>
                <wp:extent cx="323169" cy="322273"/>
                <wp:effectExtent l="0" t="0" r="1270" b="1905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169" cy="322273"/>
                          <a:chOff x="0" y="0"/>
                          <a:chExt cx="323260" cy="322773"/>
                        </a:xfrm>
                      </wpg:grpSpPr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6563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560" y="166563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579" y="0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C6FC0" id="Group 245" o:spid="_x0000_s1026" style="position:absolute;margin-left:384.65pt;margin-top:91.35pt;width:25.45pt;height:25.4pt;z-index:251686400" coordsize="323260,32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">
                <v:shape id="Picture 242" o:spid="_x0000_s1027" type="#_x0000_t75" style="position:absolute;top:166563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">
                  <v:imagedata r:id="rId10" o:title=""/>
                </v:shape>
                <v:shape id="Picture 243" o:spid="_x0000_s1028" type="#_x0000_t75" style="position:absolute;left:183560;top:166563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">
                  <v:imagedata r:id="rId10" o:title=""/>
                </v:shape>
                <v:shape id="Picture 244" o:spid="_x0000_s1029" type="#_x0000_t75" style="position:absolute;left:98579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33EA673B" wp14:editId="26BB7E35">
                <wp:simplePos x="0" y="0"/>
                <wp:positionH relativeFrom="column">
                  <wp:posOffset>5385786</wp:posOffset>
                </wp:positionH>
                <wp:positionV relativeFrom="paragraph">
                  <wp:posOffset>1159948</wp:posOffset>
                </wp:positionV>
                <wp:extent cx="323169" cy="322273"/>
                <wp:effectExtent l="0" t="0" r="1270" b="1905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169" cy="322273"/>
                          <a:chOff x="0" y="0"/>
                          <a:chExt cx="323260" cy="322773"/>
                        </a:xfrm>
                      </wpg:grpSpPr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6563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560" y="166563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579" y="0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BDD6D8" id="Group 246" o:spid="_x0000_s1026" style="position:absolute;margin-left:424.1pt;margin-top:91.35pt;width:25.45pt;height:25.4pt;z-index:251687424" coordsize="323260,32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">
                <v:shape id="Picture 247" o:spid="_x0000_s1027" type="#_x0000_t75" style="position:absolute;top:166563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">
                  <v:imagedata r:id="rId10" o:title=""/>
                </v:shape>
                <v:shape id="Picture 248" o:spid="_x0000_s1028" type="#_x0000_t75" style="position:absolute;left:183560;top:166563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">
                  <v:imagedata r:id="rId10" o:title=""/>
                </v:shape>
                <v:shape id="Picture 249" o:spid="_x0000_s1029" type="#_x0000_t75" style="position:absolute;left:98579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944C3F0" wp14:editId="01E571B4">
                <wp:simplePos x="0" y="0"/>
                <wp:positionH relativeFrom="column">
                  <wp:posOffset>3286938</wp:posOffset>
                </wp:positionH>
                <wp:positionV relativeFrom="paragraph">
                  <wp:posOffset>1072566</wp:posOffset>
                </wp:positionV>
                <wp:extent cx="502057" cy="501650"/>
                <wp:effectExtent l="0" t="0" r="12700" b="12700"/>
                <wp:wrapNone/>
                <wp:docPr id="250" name="Ova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057" cy="5016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F7AAF1" id="Oval 250" o:spid="_x0000_s1026" style="position:absolute;margin-left:258.8pt;margin-top:84.45pt;width:39.55pt;height:39.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" filled="f" strokecolor="black [3213]" strokeweight="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F889339" wp14:editId="5A47AD94">
                <wp:simplePos x="0" y="0"/>
                <wp:positionH relativeFrom="column">
                  <wp:posOffset>4225059</wp:posOffset>
                </wp:positionH>
                <wp:positionV relativeFrom="paragraph">
                  <wp:posOffset>1072566</wp:posOffset>
                </wp:positionV>
                <wp:extent cx="502057" cy="501650"/>
                <wp:effectExtent l="0" t="0" r="12700" b="12700"/>
                <wp:wrapNone/>
                <wp:docPr id="251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057" cy="5016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41FC46" id="Oval 251" o:spid="_x0000_s1026" style="position:absolute;margin-left:332.7pt;margin-top:84.45pt;width:39.55pt;height:39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" filled="f" strokecolor="black [3213]" strokeweight=".5pt">
                <v:stroke joinstyle="miter"/>
              </v:oval>
            </w:pict>
          </mc:Fallback>
        </mc:AlternateContent>
      </w:r>
      <w:r w:rsidR="00101DEF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851264" behindDoc="0" locked="1" layoutInCell="1" allowOverlap="1" wp14:anchorId="232E42F2" wp14:editId="0ADAE089">
                <wp:simplePos x="0" y="0"/>
                <wp:positionH relativeFrom="column">
                  <wp:posOffset>-250825</wp:posOffset>
                </wp:positionH>
                <wp:positionV relativeFrom="page">
                  <wp:posOffset>192405</wp:posOffset>
                </wp:positionV>
                <wp:extent cx="9484995" cy="563245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499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F3E95" w14:textId="77777777" w:rsidR="00101DEF" w:rsidRPr="00387CC8" w:rsidRDefault="00101DEF" w:rsidP="00101DEF">
                            <w:pPr>
                              <w:pStyle w:val="Heading3"/>
                              <w:spacing w:before="4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Maths </w:t>
                            </w:r>
                            <w:r w:rsidRPr="00854AE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Talk and Learn:</w:t>
                            </w:r>
                            <w:r w:rsidRPr="00387CC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Supporting White Rose Maths Alive in 5!</w:t>
                            </w:r>
                          </w:p>
                          <w:p w14:paraId="00B0A1EA" w14:textId="77777777" w:rsidR="00101DEF" w:rsidRPr="00387CC8" w:rsidRDefault="00101DEF" w:rsidP="00101DEF">
                            <w:pPr>
                              <w:spacing w:before="40" w:after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44000" tIns="126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E42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75pt;margin-top:15.15pt;width:746.85pt;height:44.35pt;z-index:25185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" filled="f" stroked="f">
                <v:textbox inset="4mm,3.5mm,4mm,4mm">
                  <w:txbxContent>
                    <w:p w14:paraId="231F3E95" w14:textId="77777777" w:rsidR="00101DEF" w:rsidRPr="00387CC8" w:rsidRDefault="00101DEF" w:rsidP="00101DEF">
                      <w:pPr>
                        <w:pStyle w:val="Heading3"/>
                        <w:spacing w:before="4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Maths </w:t>
                      </w:r>
                      <w:r w:rsidRPr="00854AE5">
                        <w:rPr>
                          <w:color w:val="FFFFFF" w:themeColor="background1"/>
                          <w:sz w:val="36"/>
                          <w:szCs w:val="36"/>
                        </w:rPr>
                        <w:t>Talk and Learn:</w:t>
                      </w:r>
                      <w:r w:rsidRPr="00387CC8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Supporting White Rose Maths Alive in 5!</w:t>
                      </w:r>
                    </w:p>
                    <w:p w14:paraId="00B0A1EA" w14:textId="77777777" w:rsidR="00101DEF" w:rsidRPr="00387CC8" w:rsidRDefault="00101DEF" w:rsidP="00101DEF">
                      <w:pPr>
                        <w:spacing w:before="40" w:after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22E59">
        <w:rPr>
          <w:noProof/>
        </w:rPr>
        <mc:AlternateContent>
          <mc:Choice Requires="wpg">
            <w:drawing>
              <wp:anchor distT="0" distB="0" distL="114300" distR="114300" simplePos="0" relativeHeight="251773440" behindDoc="0" locked="0" layoutInCell="1" allowOverlap="1" wp14:anchorId="235A9D04" wp14:editId="09E4A31E">
                <wp:simplePos x="0" y="0"/>
                <wp:positionH relativeFrom="column">
                  <wp:posOffset>8420985</wp:posOffset>
                </wp:positionH>
                <wp:positionV relativeFrom="paragraph">
                  <wp:posOffset>812410</wp:posOffset>
                </wp:positionV>
                <wp:extent cx="628998" cy="610912"/>
                <wp:effectExtent l="0" t="0" r="19050" b="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98" cy="610912"/>
                          <a:chOff x="0" y="0"/>
                          <a:chExt cx="628998" cy="610912"/>
                        </a:xfrm>
                      </wpg:grpSpPr>
                      <wpg:grpSp>
                        <wpg:cNvPr id="312" name="Group 312"/>
                        <wpg:cNvGrpSpPr/>
                        <wpg:grpSpPr>
                          <a:xfrm>
                            <a:off x="0" y="31775"/>
                            <a:ext cx="628998" cy="579137"/>
                            <a:chOff x="0" y="0"/>
                            <a:chExt cx="628998" cy="579137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61" y="296562"/>
                              <a:ext cx="563880" cy="2825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61" y="0"/>
                              <a:ext cx="281940" cy="330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9501" y="0"/>
                              <a:ext cx="281940" cy="330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Straight Connector 23"/>
                          <wps:cNvCnPr/>
                          <wps:spPr>
                            <a:xfrm>
                              <a:off x="0" y="307153"/>
                              <a:ext cx="62899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0" name="Straight Connector 240"/>
                        <wps:cNvCnPr/>
                        <wps:spPr>
                          <a:xfrm>
                            <a:off x="278910" y="0"/>
                            <a:ext cx="1270" cy="33713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E598D" id="Group 313" o:spid="_x0000_s1026" style="position:absolute;margin-left:663.05pt;margin-top:63.95pt;width:49.55pt;height:48.1pt;z-index:251773440" coordsize="6289,6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">
                <v:group id="Group 312" o:spid="_x0000_s1027" style="position:absolute;top:317;width:6289;height:5792" coordsize="6289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Picture 29" o:spid="_x0000_s1028" type="#_x0000_t75" style="position:absolute;left:70;top:2965;width:5639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">
                    <v:imagedata r:id="rId13" o:title=""/>
                  </v:shape>
                  <v:shape id="Picture 18" o:spid="_x0000_s1029" type="#_x0000_t75" style="position:absolute;left:70;width:2820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">
                    <v:imagedata r:id="rId14" o:title=""/>
                  </v:shape>
                  <v:shape id="Picture 19" o:spid="_x0000_s1030" type="#_x0000_t75" style="position:absolute;left:2895;width:2819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">
                    <v:imagedata r:id="rId14" o:title=""/>
                  </v:shape>
                  <v:line id="Straight Connector 23" o:spid="_x0000_s1031" style="position:absolute;visibility:visible;mso-wrap-style:square" from="0,3071" to="6289,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" strokecolor="white [3212]" strokeweight=".5pt">
                    <v:stroke joinstyle="miter"/>
                  </v:line>
                </v:group>
                <v:line id="Straight Connector 240" o:spid="_x0000_s1032" style="position:absolute;visibility:visible;mso-wrap-style:square" from="2789,0" to="2801,3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" strokecolor="white [3212]" strokeweight=".5pt">
                  <v:stroke joinstyle="miter"/>
                </v:line>
              </v:group>
            </w:pict>
          </mc:Fallback>
        </mc:AlternateContent>
      </w:r>
      <w:r w:rsidR="00922E59">
        <w:rPr>
          <w:noProof/>
        </w:rPr>
        <mc:AlternateContent>
          <mc:Choice Requires="wpg">
            <w:drawing>
              <wp:anchor distT="0" distB="0" distL="114300" distR="114300" simplePos="0" relativeHeight="251849216" behindDoc="0" locked="0" layoutInCell="1" allowOverlap="1" wp14:anchorId="517BDAE9" wp14:editId="235263FB">
                <wp:simplePos x="0" y="0"/>
                <wp:positionH relativeFrom="column">
                  <wp:posOffset>7506585</wp:posOffset>
                </wp:positionH>
                <wp:positionV relativeFrom="paragraph">
                  <wp:posOffset>812410</wp:posOffset>
                </wp:positionV>
                <wp:extent cx="606881" cy="643915"/>
                <wp:effectExtent l="0" t="0" r="3175" b="3810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81" cy="643915"/>
                          <a:chOff x="0" y="0"/>
                          <a:chExt cx="606881" cy="643915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42366" y="31775"/>
                            <a:ext cx="564515" cy="612140"/>
                            <a:chOff x="0" y="0"/>
                            <a:chExt cx="564515" cy="612140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700"/>
                              <a:ext cx="564515" cy="599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75" y="0"/>
                              <a:ext cx="281940" cy="33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8" name="Straight Connector 308"/>
                        <wps:cNvCnPr/>
                        <wps:spPr>
                          <a:xfrm>
                            <a:off x="328337" y="0"/>
                            <a:ext cx="1270" cy="33713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Connector 310"/>
                        <wps:cNvCnPr/>
                        <wps:spPr>
                          <a:xfrm>
                            <a:off x="0" y="335398"/>
                            <a:ext cx="33561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2565F" id="Group 311" o:spid="_x0000_s1026" style="position:absolute;margin-left:591.05pt;margin-top:63.95pt;width:47.8pt;height:50.7pt;z-index:251849216" coordsize="6068,6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">
                <v:group id="Group 22" o:spid="_x0000_s1027" style="position:absolute;left:423;top:317;width:5645;height:6122" coordsize="5645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30" o:spid="_x0000_s1028" type="#_x0000_t75" style="position:absolute;top:127;width:5645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">
                    <v:imagedata r:id="rId16" o:title=""/>
                  </v:shape>
                  <v:shape id="Picture 17" o:spid="_x0000_s1029" type="#_x0000_t75" style="position:absolute;left:31;width:2820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">
                    <v:imagedata r:id="rId14" o:title=""/>
                  </v:shape>
                </v:group>
                <v:line id="Straight Connector 308" o:spid="_x0000_s1030" style="position:absolute;visibility:visible;mso-wrap-style:square" from="3283,0" to="3296,3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" strokecolor="white [3212]" strokeweight=".5pt">
                  <v:stroke joinstyle="miter"/>
                </v:line>
                <v:line id="Straight Connector 310" o:spid="_x0000_s1031" style="position:absolute;visibility:visible;mso-wrap-style:square" from="0,3353" to="3356,3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" strokecolor="white [3212]" strokeweight=".5pt">
                  <v:stroke joinstyle="miter"/>
                </v:line>
              </v:group>
            </w:pict>
          </mc:Fallback>
        </mc:AlternateContent>
      </w:r>
      <w:r w:rsidR="00922E59">
        <w:rPr>
          <w:noProof/>
        </w:rPr>
        <mc:AlternateContent>
          <mc:Choice Requires="wps">
            <w:drawing>
              <wp:anchor distT="0" distB="0" distL="114300" distR="114300" simplePos="0" relativeHeight="251562489" behindDoc="0" locked="0" layoutInCell="1" allowOverlap="1" wp14:anchorId="63382FC2" wp14:editId="2AD262DC">
                <wp:simplePos x="0" y="0"/>
                <wp:positionH relativeFrom="column">
                  <wp:posOffset>6128236</wp:posOffset>
                </wp:positionH>
                <wp:positionV relativeFrom="paragraph">
                  <wp:posOffset>242274</wp:posOffset>
                </wp:positionV>
                <wp:extent cx="3423285" cy="25939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259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38D02" w14:textId="78A336BE" w:rsidR="009A7B12" w:rsidRPr="009A7B12" w:rsidRDefault="009A7B12" w:rsidP="009A7B12">
                            <w:pPr>
                              <w:pStyle w:val="Heading2"/>
                              <w:spacing w:before="0" w:after="80"/>
                              <w:rPr>
                                <w:color w:val="653C8F"/>
                              </w:rPr>
                            </w:pPr>
                            <w:r w:rsidRPr="009A7B12">
                              <w:rPr>
                                <w:color w:val="653C8F"/>
                              </w:rPr>
                              <w:t xml:space="preserve">Composition of 4 </w:t>
                            </w:r>
                          </w:p>
                          <w:p w14:paraId="0A13E56C" w14:textId="3ABE309A" w:rsidR="00873C54" w:rsidRDefault="00873C54" w:rsidP="0075614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0" w:line="240" w:lineRule="auto"/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How many different ways can you make four? </w:t>
                            </w:r>
                          </w:p>
                          <w:p w14:paraId="262F4DED" w14:textId="77777777" w:rsidR="00873C54" w:rsidRDefault="00873C54" w:rsidP="00873C5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>Explain how you know that there are four counters in each of the five frames.</w:t>
                            </w:r>
                          </w:p>
                          <w:p w14:paraId="36E99491" w14:textId="77777777" w:rsidR="009A7B12" w:rsidRDefault="009A7B12" w:rsidP="009A7B12"/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82FC2" id="_x0000_s1027" type="#_x0000_t202" style="position:absolute;margin-left:482.55pt;margin-top:19.1pt;width:269.55pt;height:204.25pt;z-index:2515624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" filled="f" stroked="f">
                <v:textbox inset="4mm,3mm,4mm,4mm">
                  <w:txbxContent>
                    <w:p w14:paraId="21038D02" w14:textId="78A336BE" w:rsidR="009A7B12" w:rsidRPr="009A7B12" w:rsidRDefault="009A7B12" w:rsidP="009A7B12">
                      <w:pPr>
                        <w:pStyle w:val="Heading2"/>
                        <w:spacing w:before="0" w:after="80"/>
                        <w:rPr>
                          <w:color w:val="653C8F"/>
                        </w:rPr>
                      </w:pPr>
                      <w:r w:rsidRPr="009A7B12">
                        <w:rPr>
                          <w:color w:val="653C8F"/>
                        </w:rPr>
                        <w:t xml:space="preserve">Composition of 4 </w:t>
                      </w:r>
                    </w:p>
                    <w:p w14:paraId="0A13E56C" w14:textId="3ABE309A" w:rsidR="00873C54" w:rsidRDefault="00873C54" w:rsidP="0075614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0" w:line="240" w:lineRule="auto"/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How many different ways can you make four? </w:t>
                      </w:r>
                    </w:p>
                    <w:p w14:paraId="262F4DED" w14:textId="77777777" w:rsidR="00873C54" w:rsidRDefault="00873C54" w:rsidP="00873C5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>Explain how you know that there are four counters in each of the five frames.</w:t>
                      </w:r>
                    </w:p>
                    <w:p w14:paraId="36E99491" w14:textId="77777777" w:rsidR="009A7B12" w:rsidRDefault="009A7B12" w:rsidP="009A7B12"/>
                  </w:txbxContent>
                </v:textbox>
              </v:shape>
            </w:pict>
          </mc:Fallback>
        </mc:AlternateContent>
      </w:r>
      <w:r w:rsidR="00BB08A6">
        <w:rPr>
          <w:noProof/>
        </w:rPr>
        <mc:AlternateContent>
          <mc:Choice Requires="wpg">
            <w:drawing>
              <wp:anchor distT="0" distB="0" distL="114300" distR="114300" simplePos="0" relativeHeight="251842048" behindDoc="0" locked="0" layoutInCell="1" allowOverlap="1" wp14:anchorId="14804EF8" wp14:editId="6427611F">
                <wp:simplePos x="0" y="0"/>
                <wp:positionH relativeFrom="column">
                  <wp:posOffset>901065</wp:posOffset>
                </wp:positionH>
                <wp:positionV relativeFrom="paragraph">
                  <wp:posOffset>2113915</wp:posOffset>
                </wp:positionV>
                <wp:extent cx="1571625" cy="553085"/>
                <wp:effectExtent l="0" t="0" r="0" b="0"/>
                <wp:wrapNone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553085"/>
                          <a:chOff x="0" y="0"/>
                          <a:chExt cx="1571625" cy="55308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5530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6" name="Group 306"/>
                        <wpg:cNvGrpSpPr/>
                        <wpg:grpSpPr>
                          <a:xfrm>
                            <a:off x="381000" y="304800"/>
                            <a:ext cx="878205" cy="163830"/>
                            <a:chOff x="0" y="0"/>
                            <a:chExt cx="878471" cy="164125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" b="31741"/>
                            <a:stretch/>
                          </pic:blipFill>
                          <pic:spPr bwMode="auto">
                            <a:xfrm>
                              <a:off x="350874" y="63795"/>
                              <a:ext cx="272415" cy="1003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" b="31741"/>
                            <a:stretch/>
                          </pic:blipFill>
                          <pic:spPr bwMode="auto">
                            <a:xfrm>
                              <a:off x="606056" y="0"/>
                              <a:ext cx="272415" cy="1003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" b="31741"/>
                            <a:stretch/>
                          </pic:blipFill>
                          <pic:spPr bwMode="auto">
                            <a:xfrm flipH="1">
                              <a:off x="0" y="31898"/>
                              <a:ext cx="271780" cy="1003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9E0ABF" id="Group 307" o:spid="_x0000_s1026" style="position:absolute;margin-left:70.95pt;margin-top:166.45pt;width:123.75pt;height:43.55pt;z-index:251842048" coordsize="15716,5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">
                <v:shape id="Picture 21" o:spid="_x0000_s1027" type="#_x0000_t75" style="position:absolute;width:15716;height: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">
                  <v:imagedata r:id="rId20" o:title=""/>
                </v:shape>
                <v:group id="Group 306" o:spid="_x0000_s1028" style="position:absolute;left:3810;top:3048;width:8782;height:1638" coordsize="8784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Picture 24" o:spid="_x0000_s1029" type="#_x0000_t75" style="position:absolute;left:3508;top:637;width:2724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">
                    <v:imagedata r:id="rId21" o:title="" croptop="-1f" cropbottom="20802f"/>
                  </v:shape>
                  <v:shape id="Picture 25" o:spid="_x0000_s1030" type="#_x0000_t75" style="position:absolute;left:6060;width:2724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">
                    <v:imagedata r:id="rId21" o:title="" croptop="-1f" cropbottom="20802f"/>
                  </v:shape>
                  <v:shape id="Picture 26" o:spid="_x0000_s1031" type="#_x0000_t75" style="position:absolute;top:318;width:2717;height:100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">
                    <v:imagedata r:id="rId22" o:title="" croptop="-1f" cropbottom="20802f"/>
                  </v:shape>
                </v:group>
              </v:group>
            </w:pict>
          </mc:Fallback>
        </mc:AlternateContent>
      </w:r>
      <w:r w:rsidR="00BB08A6">
        <w:rPr>
          <w:noProof/>
        </w:rPr>
        <w:drawing>
          <wp:anchor distT="0" distB="0" distL="114300" distR="114300" simplePos="0" relativeHeight="251733504" behindDoc="0" locked="0" layoutInCell="1" allowOverlap="1" wp14:anchorId="7C3B66A5" wp14:editId="55C5BBE0">
            <wp:simplePos x="0" y="0"/>
            <wp:positionH relativeFrom="column">
              <wp:posOffset>-610235</wp:posOffset>
            </wp:positionH>
            <wp:positionV relativeFrom="paragraph">
              <wp:posOffset>2376278</wp:posOffset>
            </wp:positionV>
            <wp:extent cx="1572218" cy="553657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18" cy="553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8A6">
        <w:rPr>
          <w:noProof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0601EB08" wp14:editId="1DC56382">
                <wp:simplePos x="0" y="0"/>
                <wp:positionH relativeFrom="column">
                  <wp:posOffset>701696</wp:posOffset>
                </wp:positionH>
                <wp:positionV relativeFrom="paragraph">
                  <wp:posOffset>2646592</wp:posOffset>
                </wp:positionV>
                <wp:extent cx="1572525" cy="553808"/>
                <wp:effectExtent l="0" t="0" r="0" b="0"/>
                <wp:wrapNone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525" cy="553808"/>
                          <a:chOff x="0" y="0"/>
                          <a:chExt cx="3289935" cy="1160145"/>
                        </a:xfrm>
                      </wpg:grpSpPr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935" cy="1160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741"/>
                          <a:stretch/>
                        </pic:blipFill>
                        <pic:spPr bwMode="auto">
                          <a:xfrm>
                            <a:off x="523875" y="581025"/>
                            <a:ext cx="570230" cy="211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741"/>
                          <a:stretch/>
                        </pic:blipFill>
                        <pic:spPr bwMode="auto">
                          <a:xfrm flipH="1">
                            <a:off x="1138238" y="519112"/>
                            <a:ext cx="568960" cy="211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741"/>
                          <a:stretch/>
                        </pic:blipFill>
                        <pic:spPr bwMode="auto">
                          <a:xfrm>
                            <a:off x="1543050" y="766762"/>
                            <a:ext cx="570230" cy="211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741"/>
                          <a:stretch/>
                        </pic:blipFill>
                        <pic:spPr bwMode="auto">
                          <a:xfrm>
                            <a:off x="2081213" y="633412"/>
                            <a:ext cx="570230" cy="211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741"/>
                          <a:stretch/>
                        </pic:blipFill>
                        <pic:spPr bwMode="auto">
                          <a:xfrm flipH="1">
                            <a:off x="823913" y="704850"/>
                            <a:ext cx="568960" cy="211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F5BFD1" id="Group 269" o:spid="_x0000_s1026" style="position:absolute;margin-left:55.25pt;margin-top:208.4pt;width:123.8pt;height:43.6pt;z-index:251734528" coordsize="32899,1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">
                <v:shape id="Picture 270" o:spid="_x0000_s1027" type="#_x0000_t75" style="position:absolute;width:32899;height:1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">
                  <v:imagedata r:id="rId20" o:title=""/>
                </v:shape>
                <v:shape id="Picture 271" o:spid="_x0000_s1028" type="#_x0000_t75" style="position:absolute;left:5238;top:5810;width:5703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">
                  <v:imagedata r:id="rId21" o:title="" croptop="-1f" cropbottom="20802f"/>
                </v:shape>
                <v:shape id="Picture 272" o:spid="_x0000_s1029" type="#_x0000_t75" style="position:absolute;left:11382;top:5191;width:5689;height:211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">
                  <v:imagedata r:id="rId22" o:title="" croptop="-1f" cropbottom="20802f"/>
                </v:shape>
                <v:shape id="Picture 273" o:spid="_x0000_s1030" type="#_x0000_t75" style="position:absolute;left:15430;top:7667;width:5702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">
                  <v:imagedata r:id="rId21" o:title="" croptop="-1f" cropbottom="20802f"/>
                </v:shape>
                <v:shape id="Picture 274" o:spid="_x0000_s1031" type="#_x0000_t75" style="position:absolute;left:20812;top:6334;width:5702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">
                  <v:imagedata r:id="rId21" o:title="" croptop="-1f" cropbottom="20802f"/>
                </v:shape>
                <v:shape id="Picture 275" o:spid="_x0000_s1032" type="#_x0000_t75" style="position:absolute;left:8239;top:7048;width:5689;height:21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">
                  <v:imagedata r:id="rId22" o:title="" croptop="-1f" cropbottom="20802f"/>
                </v:shape>
              </v:group>
            </w:pict>
          </mc:Fallback>
        </mc:AlternateContent>
      </w:r>
      <w:r w:rsidR="00BB08A6">
        <w:rPr>
          <w:noProof/>
        </w:rPr>
        <mc:AlternateContent>
          <mc:Choice Requires="wpg">
            <w:drawing>
              <wp:anchor distT="0" distB="0" distL="114300" distR="114300" simplePos="0" relativeHeight="251843072" behindDoc="0" locked="0" layoutInCell="1" allowOverlap="1" wp14:anchorId="2349543A" wp14:editId="3887319E">
                <wp:simplePos x="0" y="0"/>
                <wp:positionH relativeFrom="column">
                  <wp:posOffset>4584065</wp:posOffset>
                </wp:positionH>
                <wp:positionV relativeFrom="paragraph">
                  <wp:posOffset>2255520</wp:posOffset>
                </wp:positionV>
                <wp:extent cx="1038860" cy="567690"/>
                <wp:effectExtent l="0" t="0" r="8890" b="38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860" cy="567690"/>
                          <a:chOff x="0" y="0"/>
                          <a:chExt cx="1038860" cy="567690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567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209550"/>
                            <a:ext cx="30099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33350"/>
                            <a:ext cx="300990" cy="271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CD963C" id="Group 14" o:spid="_x0000_s1026" style="position:absolute;margin-left:360.95pt;margin-top:177.6pt;width:81.8pt;height:44.7pt;z-index:251843072" coordsize="10388,5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">
                <v:shape id="Picture 253" o:spid="_x0000_s1027" type="#_x0000_t75" style="position:absolute;width:10388;height:5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">
                  <v:imagedata r:id="rId25" o:title=""/>
                </v:shape>
                <v:shape id="Picture 6" o:spid="_x0000_s1028" type="#_x0000_t75" style="position:absolute;left:5429;top:2095;width:3010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">
                  <v:imagedata r:id="rId26" o:title=""/>
                </v:shape>
                <v:shape id="Picture 8" o:spid="_x0000_s1029" type="#_x0000_t75" style="position:absolute;left:1714;top:1333;width:3010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">
                  <v:imagedata r:id="rId26" o:title=""/>
                </v:shape>
              </v:group>
            </w:pict>
          </mc:Fallback>
        </mc:AlternateContent>
      </w:r>
      <w:r w:rsidR="00BB08A6">
        <w:rPr>
          <w:noProof/>
        </w:rPr>
        <mc:AlternateContent>
          <mc:Choice Requires="wpg">
            <w:drawing>
              <wp:anchor distT="0" distB="0" distL="114300" distR="114300" simplePos="0" relativeHeight="251844096" behindDoc="0" locked="0" layoutInCell="1" allowOverlap="1" wp14:anchorId="68661C51" wp14:editId="35874780">
                <wp:simplePos x="0" y="0"/>
                <wp:positionH relativeFrom="column">
                  <wp:posOffset>3241040</wp:posOffset>
                </wp:positionH>
                <wp:positionV relativeFrom="paragraph">
                  <wp:posOffset>2265045</wp:posOffset>
                </wp:positionV>
                <wp:extent cx="1038860" cy="568325"/>
                <wp:effectExtent l="0" t="0" r="8890" b="31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860" cy="568325"/>
                          <a:chOff x="0" y="0"/>
                          <a:chExt cx="1038860" cy="5683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568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219075"/>
                            <a:ext cx="30099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38100"/>
                            <a:ext cx="30099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57150"/>
                            <a:ext cx="30099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247650"/>
                            <a:ext cx="300990" cy="271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F53753" id="Group 13" o:spid="_x0000_s1026" style="position:absolute;margin-left:255.2pt;margin-top:178.35pt;width:81.8pt;height:44.75pt;z-index:251844096" coordsize="10388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">
                <v:shape id="Picture 1" o:spid="_x0000_s1027" type="#_x0000_t75" style="position:absolute;width:1038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">
                  <v:imagedata r:id="rId28" o:title=""/>
                </v:shape>
                <v:shape id="Picture 27" o:spid="_x0000_s1028" type="#_x0000_t75" style="position:absolute;left:5715;top:2190;width:3009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">
                  <v:imagedata r:id="rId26" o:title=""/>
                </v:shape>
                <v:shape id="Picture 10" o:spid="_x0000_s1029" type="#_x0000_t75" style="position:absolute;left:4476;top:381;width:3010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">
                  <v:imagedata r:id="rId26" o:title=""/>
                </v:shape>
                <v:shape id="Picture 11" o:spid="_x0000_s1030" type="#_x0000_t75" style="position:absolute;left:1809;top:571;width:3010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">
                  <v:imagedata r:id="rId26" o:title=""/>
                </v:shape>
                <v:shape id="Picture 12" o:spid="_x0000_s1031" type="#_x0000_t75" style="position:absolute;left:2381;top:2476;width:3010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">
                  <v:imagedata r:id="rId26" o:title=""/>
                </v:shape>
              </v:group>
            </w:pict>
          </mc:Fallback>
        </mc:AlternateContent>
      </w:r>
      <w:r w:rsidR="009F49C7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303F64D2" wp14:editId="21CECFD2">
                <wp:simplePos x="0" y="0"/>
                <wp:positionH relativeFrom="column">
                  <wp:posOffset>3101975</wp:posOffset>
                </wp:positionH>
                <wp:positionV relativeFrom="paragraph">
                  <wp:posOffset>4507865</wp:posOffset>
                </wp:positionV>
                <wp:extent cx="2689225" cy="876300"/>
                <wp:effectExtent l="0" t="0" r="15875" b="5715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9225" cy="876300"/>
                          <a:chOff x="0" y="0"/>
                          <a:chExt cx="2689804" cy="876355"/>
                        </a:xfrm>
                      </wpg:grpSpPr>
                      <wpg:grpSp>
                        <wpg:cNvPr id="260" name="Group 260"/>
                        <wpg:cNvGrpSpPr/>
                        <wpg:grpSpPr>
                          <a:xfrm>
                            <a:off x="0" y="0"/>
                            <a:ext cx="1348740" cy="836295"/>
                            <a:chOff x="0" y="0"/>
                            <a:chExt cx="1348824" cy="836641"/>
                          </a:xfrm>
                        </wpg:grpSpPr>
                        <pic:pic xmlns:pic="http://schemas.openxmlformats.org/drawingml/2006/picture">
                          <pic:nvPicPr>
                            <pic:cNvPr id="254" name="Picture 2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84530" cy="8102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5" name="Picture 2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118215">
                              <a:off x="601429" y="89246"/>
                              <a:ext cx="684530" cy="8102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9" name="Group 259"/>
                        <wpg:cNvGrpSpPr/>
                        <wpg:grpSpPr>
                          <a:xfrm>
                            <a:off x="1796994" y="214685"/>
                            <a:ext cx="892810" cy="661670"/>
                            <a:chOff x="0" y="0"/>
                            <a:chExt cx="892882" cy="661784"/>
                          </a:xfrm>
                        </wpg:grpSpPr>
                        <pic:pic xmlns:pic="http://schemas.openxmlformats.org/drawingml/2006/picture">
                          <pic:nvPicPr>
                            <pic:cNvPr id="258" name="Picture 2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662769">
                              <a:off x="268596" y="0"/>
                              <a:ext cx="3175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3346"/>
                              <a:ext cx="3175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7" name="Picture 2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482102">
                              <a:off x="524582" y="188664"/>
                              <a:ext cx="3175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6" name="Picture 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602840">
                              <a:off x="254782" y="242684"/>
                              <a:ext cx="3175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7C2A84" id="Group 305" o:spid="_x0000_s1026" style="position:absolute;margin-left:244.25pt;margin-top:354.95pt;width:211.75pt;height:69pt;z-index:251708928" coordsize="26898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">
                <v:group id="Group 260" o:spid="_x0000_s1027" style="position:absolute;width:13487;height:8362" coordsize="13488,8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Picture 254" o:spid="_x0000_s1028" type="#_x0000_t75" style="position:absolute;width:6845;height:8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">
                    <v:imagedata r:id="rId31" o:title=""/>
                  </v:shape>
                  <v:shape id="Picture 255" o:spid="_x0000_s1029" type="#_x0000_t75" style="position:absolute;left:6014;top:892;width:6845;height:8103;rotation:44981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">
                    <v:imagedata r:id="rId31" o:title=""/>
                  </v:shape>
                </v:group>
                <v:group id="Group 259" o:spid="_x0000_s1030" style="position:absolute;left:17969;top:2146;width:8929;height:6617" coordsize="8928,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Picture 258" o:spid="_x0000_s1031" type="#_x0000_t75" style="position:absolute;left:2685;width:3175;height:4191;rotation:29084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">
                    <v:imagedata r:id="rId32" o:title=""/>
                  </v:shape>
                  <v:shape id="Picture 3" o:spid="_x0000_s1032" type="#_x0000_t75" style="position:absolute;top:1733;width:3175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">
                    <v:imagedata r:id="rId32" o:title=""/>
                  </v:shape>
                  <v:shape id="Picture 257" o:spid="_x0000_s1033" type="#_x0000_t75" style="position:absolute;left:5245;top:1886;width:3175;height:4191;rotation:38033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">
                    <v:imagedata r:id="rId32" o:title=""/>
                  </v:shape>
                  <v:shape id="Picture 256" o:spid="_x0000_s1034" type="#_x0000_t75" style="position:absolute;left:2547;top:2426;width:3175;height:4191;rotation:-2181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">
                    <v:imagedata r:id="rId32" o:title=""/>
                  </v:shape>
                </v:group>
              </v:group>
            </w:pict>
          </mc:Fallback>
        </mc:AlternateContent>
      </w:r>
      <w:r w:rsidR="009F49C7" w:rsidRPr="00756149">
        <w:drawing>
          <wp:anchor distT="0" distB="0" distL="114300" distR="114300" simplePos="0" relativeHeight="251750912" behindDoc="0" locked="0" layoutInCell="1" allowOverlap="1" wp14:anchorId="3FCAC7E2" wp14:editId="1607685C">
            <wp:simplePos x="0" y="0"/>
            <wp:positionH relativeFrom="column">
              <wp:posOffset>6638290</wp:posOffset>
            </wp:positionH>
            <wp:positionV relativeFrom="paragraph">
              <wp:posOffset>859155</wp:posOffset>
            </wp:positionV>
            <wp:extent cx="564515" cy="565150"/>
            <wp:effectExtent l="0" t="0" r="6985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9C7">
        <w:rPr>
          <w:noProof/>
        </w:rPr>
        <mc:AlternateContent>
          <mc:Choice Requires="wpg">
            <w:drawing>
              <wp:anchor distT="0" distB="0" distL="114300" distR="114300" simplePos="0" relativeHeight="251829760" behindDoc="0" locked="0" layoutInCell="1" allowOverlap="1" wp14:anchorId="1A78A72F" wp14:editId="353B4652">
                <wp:simplePos x="0" y="0"/>
                <wp:positionH relativeFrom="column">
                  <wp:posOffset>-419735</wp:posOffset>
                </wp:positionH>
                <wp:positionV relativeFrom="paragraph">
                  <wp:posOffset>3903345</wp:posOffset>
                </wp:positionV>
                <wp:extent cx="2886710" cy="1536700"/>
                <wp:effectExtent l="0" t="0" r="27940" b="25400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710" cy="1536700"/>
                          <a:chOff x="0" y="0"/>
                          <a:chExt cx="2887317" cy="1536893"/>
                        </a:xfrm>
                      </wpg:grpSpPr>
                      <wpg:grpSp>
                        <wpg:cNvPr id="226" name="Group 226"/>
                        <wpg:cNvGrpSpPr/>
                        <wpg:grpSpPr>
                          <a:xfrm>
                            <a:off x="715617" y="0"/>
                            <a:ext cx="2171700" cy="490492"/>
                            <a:chOff x="0" y="0"/>
                            <a:chExt cx="2465983" cy="557333"/>
                          </a:xfrm>
                        </wpg:grpSpPr>
                        <wpg:grpSp>
                          <wpg:cNvPr id="221" name="Group 221"/>
                          <wpg:cNvGrpSpPr/>
                          <wpg:grpSpPr>
                            <a:xfrm>
                              <a:off x="48939" y="0"/>
                              <a:ext cx="2351299" cy="391160"/>
                              <a:chOff x="0" y="0"/>
                              <a:chExt cx="2351299" cy="391160"/>
                            </a:xfrm>
                          </wpg:grpSpPr>
                          <pic:pic xmlns:pic="http://schemas.openxmlformats.org/drawingml/2006/picture">
                            <pic:nvPicPr>
                              <pic:cNvPr id="214" name="Picture 2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5610" cy="391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5" name="Picture 2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5819" y="0"/>
                                <a:ext cx="435610" cy="391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6" name="Picture 2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5776" y="0"/>
                                <a:ext cx="435610" cy="391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8" name="Picture 2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39870" y="0"/>
                                <a:ext cx="435610" cy="391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9" name="Picture 2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15689" y="0"/>
                                <a:ext cx="435610" cy="391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25" name="Group 225"/>
                          <wpg:cNvGrpSpPr/>
                          <wpg:grpSpPr>
                            <a:xfrm>
                              <a:off x="0" y="391517"/>
                              <a:ext cx="2465983" cy="165816"/>
                              <a:chOff x="0" y="0"/>
                              <a:chExt cx="2465983" cy="165816"/>
                            </a:xfrm>
                          </wpg:grpSpPr>
                          <wps:wsp>
                            <wps:cNvPr id="223" name="Rectangle: Rounded Corners 223"/>
                            <wps:cNvSpPr/>
                            <wps:spPr>
                              <a:xfrm rot="16200000" flipV="1">
                                <a:off x="113334" y="82425"/>
                                <a:ext cx="121062" cy="4571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 w="6350">
                                <a:solidFill>
                                  <a:srgbClr val="66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Rectangle: Rounded Corners 222"/>
                            <wps:cNvSpPr/>
                            <wps:spPr>
                              <a:xfrm>
                                <a:off x="0" y="0"/>
                                <a:ext cx="2465983" cy="4571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 w="6350">
                                <a:solidFill>
                                  <a:srgbClr val="66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" name="Rectangle: Rounded Corners 224"/>
                            <wps:cNvSpPr/>
                            <wps:spPr>
                              <a:xfrm rot="16200000" flipV="1">
                                <a:off x="2243499" y="82426"/>
                                <a:ext cx="120650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 w="6350">
                                <a:solidFill>
                                  <a:srgbClr val="66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715617" y="1391478"/>
                            <a:ext cx="2171700" cy="145415"/>
                            <a:chOff x="0" y="0"/>
                            <a:chExt cx="2465983" cy="165816"/>
                          </a:xfrm>
                        </wpg:grpSpPr>
                        <wps:wsp>
                          <wps:cNvPr id="49" name="Rectangle: Rounded Corners 49"/>
                          <wps:cNvSpPr/>
                          <wps:spPr>
                            <a:xfrm rot="16200000" flipV="1">
                              <a:off x="113334" y="82425"/>
                              <a:ext cx="121062" cy="45719"/>
                            </a:xfrm>
                            <a:prstGeom prst="roundRect">
                              <a:avLst/>
                            </a:prstGeom>
                            <a:solidFill>
                              <a:srgbClr val="996633"/>
                            </a:solidFill>
                            <a:ln w="6350">
                              <a:solidFill>
                                <a:srgbClr val="66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Rectangle: Rounded Corners 50"/>
                          <wps:cNvSpPr/>
                          <wps:spPr>
                            <a:xfrm>
                              <a:off x="0" y="0"/>
                              <a:ext cx="2465983" cy="45719"/>
                            </a:xfrm>
                            <a:prstGeom prst="roundRect">
                              <a:avLst/>
                            </a:prstGeom>
                            <a:solidFill>
                              <a:srgbClr val="996633"/>
                            </a:solidFill>
                            <a:ln w="6350">
                              <a:solidFill>
                                <a:srgbClr val="66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ectangle: Rounded Corners 51"/>
                          <wps:cNvSpPr/>
                          <wps:spPr>
                            <a:xfrm rot="16200000" flipV="1">
                              <a:off x="2243499" y="82426"/>
                              <a:ext cx="120650" cy="45085"/>
                            </a:xfrm>
                            <a:prstGeom prst="roundRect">
                              <a:avLst/>
                            </a:prstGeom>
                            <a:solidFill>
                              <a:srgbClr val="996633"/>
                            </a:solidFill>
                            <a:ln w="6350">
                              <a:solidFill>
                                <a:srgbClr val="66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" name="Group 63"/>
                        <wpg:cNvGrpSpPr/>
                        <wpg:grpSpPr>
                          <a:xfrm>
                            <a:off x="0" y="580445"/>
                            <a:ext cx="2171700" cy="488749"/>
                            <a:chOff x="0" y="0"/>
                            <a:chExt cx="2171700" cy="488749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47625" y="0"/>
                              <a:ext cx="1651635" cy="343535"/>
                              <a:chOff x="0" y="0"/>
                              <a:chExt cx="1875480" cy="391160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Picture 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5610" cy="391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6" name="Picture 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5776" y="0"/>
                                <a:ext cx="435610" cy="391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Picture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39870" y="0"/>
                                <a:ext cx="435610" cy="391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59" name="Group 59"/>
                          <wpg:cNvGrpSpPr/>
                          <wpg:grpSpPr>
                            <a:xfrm>
                              <a:off x="0" y="342900"/>
                              <a:ext cx="2171700" cy="145849"/>
                              <a:chOff x="0" y="0"/>
                              <a:chExt cx="2465983" cy="165816"/>
                            </a:xfrm>
                          </wpg:grpSpPr>
                          <wps:wsp>
                            <wps:cNvPr id="60" name="Rectangle: Rounded Corners 60"/>
                            <wps:cNvSpPr/>
                            <wps:spPr>
                              <a:xfrm rot="16200000" flipV="1">
                                <a:off x="113334" y="82425"/>
                                <a:ext cx="121062" cy="4571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 w="6350">
                                <a:solidFill>
                                  <a:srgbClr val="66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Rectangle: Rounded Corners 61"/>
                            <wps:cNvSpPr/>
                            <wps:spPr>
                              <a:xfrm>
                                <a:off x="0" y="0"/>
                                <a:ext cx="2465983" cy="4571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 w="6350">
                                <a:solidFill>
                                  <a:srgbClr val="66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Rectangle: Rounded Corners 62"/>
                            <wps:cNvSpPr/>
                            <wps:spPr>
                              <a:xfrm rot="16200000" flipV="1">
                                <a:off x="2243499" y="82426"/>
                                <a:ext cx="120650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 w="6350">
                                <a:solidFill>
                                  <a:srgbClr val="66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62CA8E" id="Group 304" o:spid="_x0000_s1026" style="position:absolute;margin-left:-33.05pt;margin-top:307.35pt;width:227.3pt;height:121pt;z-index:251829760" coordsize="28873,15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">
                <v:group id="Group 226" o:spid="_x0000_s1027" style="position:absolute;left:7156;width:21717;height:4904" coordsize="24659,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group id="Group 221" o:spid="_x0000_s1028" style="position:absolute;left:489;width:23513;height:3911" coordsize="23512,3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<v:shape id="Picture 214" o:spid="_x0000_s1029" type="#_x0000_t75" style="position:absolute;width:43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">
                      <v:imagedata r:id="rId35" o:title=""/>
                    </v:shape>
                    <v:shape id="Picture 215" o:spid="_x0000_s1030" type="#_x0000_t75" style="position:absolute;left:4758;width:43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">
                      <v:imagedata r:id="rId35" o:title=""/>
                    </v:shape>
                    <v:shape id="Picture 216" o:spid="_x0000_s1031" type="#_x0000_t75" style="position:absolute;left:9557;width:43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">
                      <v:imagedata r:id="rId35" o:title=""/>
                    </v:shape>
                    <v:shape id="Picture 218" o:spid="_x0000_s1032" type="#_x0000_t75" style="position:absolute;left:14398;width:43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">
                      <v:imagedata r:id="rId35" o:title=""/>
                    </v:shape>
                    <v:shape id="Picture 219" o:spid="_x0000_s1033" type="#_x0000_t75" style="position:absolute;left:19156;width:43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">
                      <v:imagedata r:id="rId35" o:title=""/>
                    </v:shape>
                  </v:group>
                  <v:group id="Group 225" o:spid="_x0000_s1034" style="position:absolute;top:3915;width:24659;height:1658" coordsize="24659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<v:roundrect id="Rectangle: Rounded Corners 223" o:spid="_x0000_s1035" style="position:absolute;left:1133;top:824;width:1211;height:457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" fillcolor="#963" strokecolor="#630" strokeweight=".5pt">
                      <v:stroke joinstyle="miter"/>
                    </v:roundrect>
                    <v:roundrect id="Rectangle: Rounded Corners 222" o:spid="_x0000_s1036" style="position:absolute;width:24659;height: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" fillcolor="#963" strokecolor="#630" strokeweight=".5pt">
                      <v:stroke joinstyle="miter"/>
                    </v:roundrect>
                    <v:roundrect id="Rectangle: Rounded Corners 224" o:spid="_x0000_s1037" style="position:absolute;left:22435;top:823;width:1206;height:451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" fillcolor="#963" strokecolor="#630" strokeweight=".5pt">
                      <v:stroke joinstyle="miter"/>
                    </v:roundrect>
                  </v:group>
                </v:group>
                <v:group id="Group 48" o:spid="_x0000_s1038" style="position:absolute;left:7156;top:13914;width:21717;height:1454" coordsize="24659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roundrect id="Rectangle: Rounded Corners 49" o:spid="_x0000_s1039" style="position:absolute;left:1133;top:824;width:1211;height:457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" fillcolor="#963" strokecolor="#630" strokeweight=".5pt">
                    <v:stroke joinstyle="miter"/>
                  </v:roundrect>
                  <v:roundrect id="Rectangle: Rounded Corners 50" o:spid="_x0000_s1040" style="position:absolute;width:24659;height: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" fillcolor="#963" strokecolor="#630" strokeweight=".5pt">
                    <v:stroke joinstyle="miter"/>
                  </v:roundrect>
                  <v:roundrect id="Rectangle: Rounded Corners 51" o:spid="_x0000_s1041" style="position:absolute;left:22435;top:823;width:1206;height:451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" fillcolor="#963" strokecolor="#630" strokeweight=".5pt">
                    <v:stroke joinstyle="miter"/>
                  </v:roundrect>
                </v:group>
                <v:group id="Group 63" o:spid="_x0000_s1042" style="position:absolute;top:5804;width:21717;height:4887" coordsize="21717,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group id="Group 53" o:spid="_x0000_s1043" style="position:absolute;left:476;width:16516;height:3435" coordsize="18754,3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Picture 54" o:spid="_x0000_s1044" type="#_x0000_t75" style="position:absolute;width:43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">
                      <v:imagedata r:id="rId35" o:title=""/>
                    </v:shape>
                    <v:shape id="Picture 56" o:spid="_x0000_s1045" type="#_x0000_t75" style="position:absolute;left:9557;width:43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">
                      <v:imagedata r:id="rId35" o:title=""/>
                    </v:shape>
                    <v:shape id="Picture 57" o:spid="_x0000_s1046" type="#_x0000_t75" style="position:absolute;left:14398;width:43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">
                      <v:imagedata r:id="rId35" o:title=""/>
                    </v:shape>
                  </v:group>
                  <v:group id="Group 59" o:spid="_x0000_s1047" style="position:absolute;top:3429;width:21717;height:1458" coordsize="24659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roundrect id="Rectangle: Rounded Corners 60" o:spid="_x0000_s1048" style="position:absolute;left:1133;top:824;width:1211;height:457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" fillcolor="#963" strokecolor="#630" strokeweight=".5pt">
                      <v:stroke joinstyle="miter"/>
                    </v:roundrect>
                    <v:roundrect id="Rectangle: Rounded Corners 61" o:spid="_x0000_s1049" style="position:absolute;width:24659;height: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" fillcolor="#963" strokecolor="#630" strokeweight=".5pt">
                      <v:stroke joinstyle="miter"/>
                    </v:roundrect>
                    <v:roundrect id="Rectangle: Rounded Corners 62" o:spid="_x0000_s1050" style="position:absolute;left:22435;top:823;width:1206;height:451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" fillcolor="#963" strokecolor="#630" strokeweight=".5pt"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9F49C7">
        <w:rPr>
          <w:noProof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5583C9EB" wp14:editId="3E059AC5">
                <wp:simplePos x="0" y="0"/>
                <wp:positionH relativeFrom="column">
                  <wp:posOffset>-387985</wp:posOffset>
                </wp:positionH>
                <wp:positionV relativeFrom="paragraph">
                  <wp:posOffset>1096645</wp:posOffset>
                </wp:positionV>
                <wp:extent cx="2837180" cy="658495"/>
                <wp:effectExtent l="0" t="0" r="1270" b="8255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7180" cy="658495"/>
                          <a:chOff x="0" y="0"/>
                          <a:chExt cx="2837235" cy="658854"/>
                        </a:xfrm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" b="74"/>
                          <a:stretch>
                            <a:fillRect/>
                          </a:stretch>
                        </pic:blipFill>
                        <pic:spPr>
                          <a:xfrm>
                            <a:off x="1399430" y="47708"/>
                            <a:ext cx="836295" cy="59055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442" y="389614"/>
                            <a:ext cx="714375" cy="26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05" t="20400"/>
                          <a:stretch/>
                        </pic:blipFill>
                        <pic:spPr bwMode="auto">
                          <a:xfrm>
                            <a:off x="2409245" y="0"/>
                            <a:ext cx="427990" cy="64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854"/>
                            <a:ext cx="1174115" cy="273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AD5DEE" id="Group 302" o:spid="_x0000_s1026" style="position:absolute;margin-left:-30.55pt;margin-top:86.35pt;width:223.4pt;height:51.85pt;z-index:251840000" coordsize="28372,6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">
                <v:shape id="Picture 202" o:spid="_x0000_s1027" type="#_x0000_t75" style="position:absolute;left:13994;top:477;width:8363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" adj="3600">
                  <v:imagedata r:id="rId40" o:title="" croptop="48f" cropbottom="48f"/>
                </v:shape>
                <v:shape id="Picture 203" o:spid="_x0000_s1028" type="#_x0000_t75" style="position:absolute;left:2544;top:3896;width:7144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">
                  <v:imagedata r:id="rId41" o:title=""/>
                </v:shape>
                <v:shape id="Picture 213" o:spid="_x0000_s1029" type="#_x0000_t75" style="position:absolute;left:24092;width:4280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">
                  <v:imagedata r:id="rId42" o:title="" croptop="13369f" cropleft="35917f"/>
                </v:shape>
                <v:shape id="Picture 294" o:spid="_x0000_s1030" type="#_x0000_t75" style="position:absolute;top:238;width:11741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">
                  <v:imagedata r:id="rId43" o:title=""/>
                </v:shape>
              </v:group>
            </w:pict>
          </mc:Fallback>
        </mc:AlternateContent>
      </w:r>
      <w:r w:rsidR="009F49C7">
        <w:rPr>
          <w:noProof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74BA0F68" wp14:editId="780F4F61">
                <wp:simplePos x="0" y="0"/>
                <wp:positionH relativeFrom="column">
                  <wp:posOffset>6304280</wp:posOffset>
                </wp:positionH>
                <wp:positionV relativeFrom="paragraph">
                  <wp:posOffset>1948180</wp:posOffset>
                </wp:positionV>
                <wp:extent cx="3069590" cy="747395"/>
                <wp:effectExtent l="0" t="0" r="0" b="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9590" cy="747395"/>
                          <a:chOff x="0" y="0"/>
                          <a:chExt cx="3069920" cy="747801"/>
                        </a:xfrm>
                      </wpg:grpSpPr>
                      <wpg:grpSp>
                        <wpg:cNvPr id="296" name="Group 296"/>
                        <wpg:cNvGrpSpPr/>
                        <wpg:grpSpPr>
                          <a:xfrm>
                            <a:off x="0" y="416966"/>
                            <a:ext cx="1416685" cy="330835"/>
                            <a:chOff x="0" y="0"/>
                            <a:chExt cx="1416685" cy="330835"/>
                          </a:xfrm>
                        </wpg:grpSpPr>
                        <pic:pic xmlns:pic="http://schemas.openxmlformats.org/drawingml/2006/picture">
                          <pic:nvPicPr>
                            <pic:cNvPr id="264" name="Picture 2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16685" cy="3308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6" name="Oval 276"/>
                          <wps:cNvSpPr/>
                          <wps:spPr>
                            <a:xfrm>
                              <a:off x="599846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Oval 277"/>
                          <wps:cNvSpPr/>
                          <wps:spPr>
                            <a:xfrm>
                              <a:off x="885139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Oval 278"/>
                          <wps:cNvSpPr/>
                          <wps:spPr>
                            <a:xfrm>
                              <a:off x="1163117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Oval 279"/>
                          <wps:cNvSpPr/>
                          <wps:spPr>
                            <a:xfrm>
                              <a:off x="36576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7" name="Group 297"/>
                        <wpg:cNvGrpSpPr/>
                        <wpg:grpSpPr>
                          <a:xfrm>
                            <a:off x="7315" y="7315"/>
                            <a:ext cx="1416685" cy="330835"/>
                            <a:chOff x="0" y="0"/>
                            <a:chExt cx="1416685" cy="330835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16685" cy="3308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6" name="Oval 266"/>
                          <wps:cNvSpPr/>
                          <wps:spPr>
                            <a:xfrm>
                              <a:off x="29261" y="43891"/>
                              <a:ext cx="216708" cy="216708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Oval 267"/>
                          <wps:cNvSpPr/>
                          <wps:spPr>
                            <a:xfrm>
                              <a:off x="314554" y="43891"/>
                              <a:ext cx="216708" cy="216708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Oval 282"/>
                          <wps:cNvSpPr/>
                          <wps:spPr>
                            <a:xfrm>
                              <a:off x="599846" y="36576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Oval 283"/>
                          <wps:cNvSpPr/>
                          <wps:spPr>
                            <a:xfrm>
                              <a:off x="885139" y="36576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8" name="Group 298"/>
                        <wpg:cNvGrpSpPr/>
                        <wpg:grpSpPr>
                          <a:xfrm>
                            <a:off x="1645920" y="409651"/>
                            <a:ext cx="1416685" cy="330835"/>
                            <a:chOff x="0" y="0"/>
                            <a:chExt cx="1416685" cy="330835"/>
                          </a:xfrm>
                        </wpg:grpSpPr>
                        <pic:pic xmlns:pic="http://schemas.openxmlformats.org/drawingml/2006/picture">
                          <pic:nvPicPr>
                            <pic:cNvPr id="265" name="Picture 2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16685" cy="3308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0" name="Oval 280"/>
                          <wps:cNvSpPr/>
                          <wps:spPr>
                            <a:xfrm>
                              <a:off x="321869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Oval 281"/>
                          <wps:cNvSpPr/>
                          <wps:spPr>
                            <a:xfrm>
                              <a:off x="599846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Oval 286"/>
                          <wps:cNvSpPr/>
                          <wps:spPr>
                            <a:xfrm>
                              <a:off x="36576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" name="Oval 287"/>
                          <wps:cNvSpPr/>
                          <wps:spPr>
                            <a:xfrm>
                              <a:off x="1170432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9" name="Group 299"/>
                        <wpg:cNvGrpSpPr/>
                        <wpg:grpSpPr>
                          <a:xfrm>
                            <a:off x="1653235" y="0"/>
                            <a:ext cx="1416685" cy="330835"/>
                            <a:chOff x="0" y="0"/>
                            <a:chExt cx="1416685" cy="330835"/>
                          </a:xfrm>
                        </wpg:grpSpPr>
                        <pic:pic xmlns:pic="http://schemas.openxmlformats.org/drawingml/2006/picture">
                          <pic:nvPicPr>
                            <pic:cNvPr id="262" name="Picture 2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16685" cy="3308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8" name="Oval 268"/>
                          <wps:cNvSpPr/>
                          <wps:spPr>
                            <a:xfrm>
                              <a:off x="314554" y="43891"/>
                              <a:ext cx="216708" cy="216708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Oval 284"/>
                          <wps:cNvSpPr/>
                          <wps:spPr>
                            <a:xfrm>
                              <a:off x="592531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Oval 285"/>
                          <wps:cNvSpPr/>
                          <wps:spPr>
                            <a:xfrm>
                              <a:off x="877824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Oval 33"/>
                          <wps:cNvSpPr/>
                          <wps:spPr>
                            <a:xfrm>
                              <a:off x="29261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623DDB" id="Group 300" o:spid="_x0000_s1026" style="position:absolute;margin-left:496.4pt;margin-top:153.4pt;width:241.7pt;height:58.85pt;z-index:251814400" coordsize="30699,7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">
                <v:group id="Group 296" o:spid="_x0000_s1027" style="position:absolute;top:4169;width:14166;height:3309" coordsize="14166,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Picture 264" o:spid="_x0000_s1028" type="#_x0000_t75" style="position:absolute;width:14166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">
                    <v:imagedata r:id="rId45" o:title=""/>
                  </v:shape>
                  <v:oval id="Oval 276" o:spid="_x0000_s1029" style="position:absolute;left:5998;top:438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" fillcolor="#ffc000 [3207]" stroked="f" strokeweight="1pt">
                    <v:stroke joinstyle="miter"/>
                  </v:oval>
                  <v:oval id="Oval 277" o:spid="_x0000_s1030" style="position:absolute;left:8851;top:438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" fillcolor="#ffc000 [3207]" stroked="f" strokeweight="1pt">
                    <v:stroke joinstyle="miter"/>
                  </v:oval>
                  <v:oval id="Oval 278" o:spid="_x0000_s1031" style="position:absolute;left:11631;top:438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" fillcolor="#ffc000 [3207]" stroked="f" strokeweight="1pt">
                    <v:stroke joinstyle="miter"/>
                  </v:oval>
                  <v:oval id="Oval 279" o:spid="_x0000_s1032" style="position:absolute;left:365;top:438;width:2166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" fillcolor="#ffc000 [3207]" stroked="f" strokeweight="1pt">
                    <v:stroke joinstyle="miter"/>
                  </v:oval>
                </v:group>
                <v:group id="Group 297" o:spid="_x0000_s1033" style="position:absolute;left:73;top:73;width:14167;height:3308" coordsize="14166,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Picture 32" o:spid="_x0000_s1034" type="#_x0000_t75" style="position:absolute;width:14166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">
                    <v:imagedata r:id="rId45" o:title=""/>
                  </v:shape>
                  <v:oval id="Oval 266" o:spid="_x0000_s1035" style="position:absolute;left:292;top:438;width:2167;height:2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" fillcolor="#ffc000 [3207]" stroked="f" strokeweight="1pt">
                    <v:stroke joinstyle="miter"/>
                  </v:oval>
                  <v:oval id="Oval 267" o:spid="_x0000_s1036" style="position:absolute;left:3145;top:438;width:2167;height:2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" fillcolor="#ffc000 [3207]" stroked="f" strokeweight="1pt">
                    <v:stroke joinstyle="miter"/>
                  </v:oval>
                  <v:oval id="Oval 282" o:spid="_x0000_s1037" style="position:absolute;left:5998;top:365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" fillcolor="#4472c4 [3204]" stroked="f" strokeweight="1pt">
                    <v:stroke joinstyle="miter"/>
                  </v:oval>
                  <v:oval id="Oval 283" o:spid="_x0000_s1038" style="position:absolute;left:8851;top:365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" fillcolor="#4472c4 [3204]" stroked="f" strokeweight="1pt">
                    <v:stroke joinstyle="miter"/>
                  </v:oval>
                </v:group>
                <v:group id="Group 298" o:spid="_x0000_s1039" style="position:absolute;left:16459;top:4096;width:14167;height:3308" coordsize="14166,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Picture 265" o:spid="_x0000_s1040" type="#_x0000_t75" style="position:absolute;width:14166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">
                    <v:imagedata r:id="rId45" o:title=""/>
                  </v:shape>
                  <v:oval id="Oval 280" o:spid="_x0000_s1041" style="position:absolute;left:3218;top:438;width:2166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" fillcolor="#ffc000 [3207]" stroked="f" strokeweight="1pt">
                    <v:stroke joinstyle="miter"/>
                  </v:oval>
                  <v:oval id="Oval 281" o:spid="_x0000_s1042" style="position:absolute;left:5998;top:438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" fillcolor="#ffc000 [3207]" stroked="f" strokeweight="1pt">
                    <v:stroke joinstyle="miter"/>
                  </v:oval>
                  <v:oval id="Oval 286" o:spid="_x0000_s1043" style="position:absolute;left:365;top:438;width:2166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" fillcolor="#4472c4 [3204]" stroked="f" strokeweight="1pt">
                    <v:stroke joinstyle="miter"/>
                  </v:oval>
                  <v:oval id="Oval 287" o:spid="_x0000_s1044" style="position:absolute;left:11704;top:438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" fillcolor="#4472c4 [3204]" stroked="f" strokeweight="1pt">
                    <v:stroke joinstyle="miter"/>
                  </v:oval>
                </v:group>
                <v:group id="Group 299" o:spid="_x0000_s1045" style="position:absolute;left:16532;width:14167;height:3308" coordsize="14166,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Picture 262" o:spid="_x0000_s1046" type="#_x0000_t75" style="position:absolute;width:14166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">
                    <v:imagedata r:id="rId45" o:title=""/>
                  </v:shape>
                  <v:oval id="Oval 268" o:spid="_x0000_s1047" style="position:absolute;left:3145;top:438;width:2167;height:2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" fillcolor="#ffc000 [3207]" stroked="f" strokeweight="1pt">
                    <v:stroke joinstyle="miter"/>
                  </v:oval>
                  <v:oval id="Oval 284" o:spid="_x0000_s1048" style="position:absolute;left:5925;top:438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" fillcolor="#4472c4 [3204]" stroked="f" strokeweight="1pt">
                    <v:stroke joinstyle="miter"/>
                  </v:oval>
                  <v:oval id="Oval 285" o:spid="_x0000_s1049" style="position:absolute;left:8778;top:438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" fillcolor="#4472c4 [3204]" stroked="f" strokeweight="1pt">
                    <v:stroke joinstyle="miter"/>
                  </v:oval>
                  <v:oval id="Oval 33" o:spid="_x0000_s1050" style="position:absolute;left:292;top:438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" fillcolor="#4472c4 [3204]" stroked="f" strokeweight="1pt">
                    <v:stroke joinstyle="miter"/>
                  </v:oval>
                </v:group>
              </v:group>
            </w:pict>
          </mc:Fallback>
        </mc:AlternateContent>
      </w:r>
      <w:r w:rsidR="009F49C7" w:rsidRPr="004D6899">
        <mc:AlternateContent>
          <mc:Choice Requires="wpg">
            <w:drawing>
              <wp:anchor distT="0" distB="0" distL="114300" distR="114300" simplePos="0" relativeHeight="251836928" behindDoc="0" locked="0" layoutInCell="1" allowOverlap="1" wp14:anchorId="135C6738" wp14:editId="7E6537F1">
                <wp:simplePos x="0" y="0"/>
                <wp:positionH relativeFrom="column">
                  <wp:posOffset>9050020</wp:posOffset>
                </wp:positionH>
                <wp:positionV relativeFrom="paragraph">
                  <wp:posOffset>3018155</wp:posOffset>
                </wp:positionV>
                <wp:extent cx="375920" cy="772795"/>
                <wp:effectExtent l="0" t="0" r="5080" b="8255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" cy="772795"/>
                          <a:chOff x="0" y="0"/>
                          <a:chExt cx="617220" cy="1267585"/>
                        </a:xfrm>
                      </wpg:grpSpPr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85010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741636"/>
                            <a:ext cx="617220" cy="282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494501"/>
                            <a:ext cx="617220" cy="282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247366"/>
                            <a:ext cx="617220" cy="282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F56C0" id="Group 288" o:spid="_x0000_s1026" style="position:absolute;margin-left:712.6pt;margin-top:237.65pt;width:29.6pt;height:60.85pt;z-index:251836928;mso-width-relative:margin;mso-height-relative:margin" coordsize="6172,1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">
                <v:shape id="Picture 289" o:spid="_x0000_s1027" type="#_x0000_t75" style="position:absolute;top:9850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">
                  <v:imagedata r:id="rId49" o:title=""/>
                </v:shape>
                <v:shape id="Picture 290" o:spid="_x0000_s1028" type="#_x0000_t75" style="position:absolute;top:7416;width:6172;height: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">
                  <v:imagedata r:id="rId50" o:title=""/>
                </v:shape>
                <v:shape id="Picture 291" o:spid="_x0000_s1029" type="#_x0000_t75" style="position:absolute;top:4945;width:6172;height: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">
                  <v:imagedata r:id="rId50" o:title=""/>
                </v:shape>
                <v:shape id="Picture 292" o:spid="_x0000_s1030" type="#_x0000_t75" style="position:absolute;top:2473;width:6172;height: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">
                  <v:imagedata r:id="rId50" o:title=""/>
                </v:shape>
                <v:shape id="Picture 293" o:spid="_x0000_s1031" type="#_x0000_t75" style="position:absolute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">
                  <v:imagedata r:id="rId51" o:title=""/>
                </v:shape>
              </v:group>
            </w:pict>
          </mc:Fallback>
        </mc:AlternateContent>
      </w:r>
      <w:r w:rsidR="009F49C7" w:rsidRPr="004D6899">
        <mc:AlternateContent>
          <mc:Choice Requires="wpg">
            <w:drawing>
              <wp:anchor distT="0" distB="0" distL="114300" distR="114300" simplePos="0" relativeHeight="251835904" behindDoc="0" locked="0" layoutInCell="1" allowOverlap="1" wp14:anchorId="05E11DC0" wp14:editId="0C201490">
                <wp:simplePos x="0" y="0"/>
                <wp:positionH relativeFrom="column">
                  <wp:posOffset>8609965</wp:posOffset>
                </wp:positionH>
                <wp:positionV relativeFrom="paragraph">
                  <wp:posOffset>3013710</wp:posOffset>
                </wp:positionV>
                <wp:extent cx="375920" cy="772795"/>
                <wp:effectExtent l="0" t="0" r="5080" b="825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" cy="772795"/>
                          <a:chOff x="0" y="0"/>
                          <a:chExt cx="617220" cy="1267508"/>
                        </a:xfrm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985086"/>
                            <a:ext cx="617220" cy="282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741481"/>
                            <a:ext cx="617220" cy="282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4271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7136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D5E49" id="Group 209" o:spid="_x0000_s1026" style="position:absolute;margin-left:677.95pt;margin-top:237.3pt;width:29.6pt;height:60.85pt;z-index:251835904;mso-width-relative:margin;mso-height-relative:margin" coordsize="6172,1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">
                <v:shape id="Picture 210" o:spid="_x0000_s1027" type="#_x0000_t75" style="position:absolute;top:9850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">
                  <v:imagedata r:id="rId50" o:title=""/>
                </v:shape>
                <v:shape id="Picture 211" o:spid="_x0000_s1028" type="#_x0000_t75" style="position:absolute;top:7414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">
                  <v:imagedata r:id="rId50" o:title=""/>
                </v:shape>
                <v:shape id="Picture 212" o:spid="_x0000_s1029" type="#_x0000_t75" style="position:absolute;top:4942;width:6172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">
                  <v:imagedata r:id="rId49" o:title=""/>
                </v:shape>
                <v:shape id="Picture 217" o:spid="_x0000_s1030" type="#_x0000_t75" style="position:absolute;top:2471;width:6172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">
                  <v:imagedata r:id="rId51" o:title=""/>
                </v:shape>
                <v:shape id="Picture 220" o:spid="_x0000_s1031" type="#_x0000_t75" style="position:absolute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">
                  <v:imagedata r:id="rId51" o:title=""/>
                </v:shape>
              </v:group>
            </w:pict>
          </mc:Fallback>
        </mc:AlternateContent>
      </w:r>
      <w:r w:rsidR="009F49C7">
        <w:rPr>
          <w:noProof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31762C9A" wp14:editId="45C17D1A">
                <wp:simplePos x="0" y="0"/>
                <wp:positionH relativeFrom="column">
                  <wp:posOffset>8178165</wp:posOffset>
                </wp:positionH>
                <wp:positionV relativeFrom="paragraph">
                  <wp:posOffset>3019425</wp:posOffset>
                </wp:positionV>
                <wp:extent cx="375920" cy="772795"/>
                <wp:effectExtent l="0" t="0" r="5080" b="825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" cy="772795"/>
                          <a:chOff x="0" y="0"/>
                          <a:chExt cx="617220" cy="1267585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85010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41406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4271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247211"/>
                            <a:ext cx="617220" cy="282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024A3" id="Group 201" o:spid="_x0000_s1026" style="position:absolute;margin-left:643.95pt;margin-top:237.75pt;width:29.6pt;height:60.85pt;z-index:251833856;mso-width-relative:margin;mso-height-relative:margin" coordsize="6172,1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">
                <v:shape id="Picture 204" o:spid="_x0000_s1027" type="#_x0000_t75" style="position:absolute;top:9850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">
                  <v:imagedata r:id="rId49" o:title=""/>
                </v:shape>
                <v:shape id="Picture 205" o:spid="_x0000_s1028" type="#_x0000_t75" style="position:absolute;top:7414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">
                  <v:imagedata r:id="rId49" o:title=""/>
                </v:shape>
                <v:shape id="Picture 206" o:spid="_x0000_s1029" type="#_x0000_t75" style="position:absolute;top:4942;width:6172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">
                  <v:imagedata r:id="rId49" o:title=""/>
                </v:shape>
                <v:shape id="Picture 207" o:spid="_x0000_s1030" type="#_x0000_t75" style="position:absolute;top:2472;width:6172;height: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">
                  <v:imagedata r:id="rId49" o:title=""/>
                </v:shape>
                <v:shape id="Picture 208" o:spid="_x0000_s1031" type="#_x0000_t75" style="position:absolute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">
                  <v:imagedata r:id="rId51" o:title=""/>
                </v:shape>
              </v:group>
            </w:pict>
          </mc:Fallback>
        </mc:AlternateContent>
      </w:r>
      <w:r w:rsidR="009F49C7">
        <w:rPr>
          <w:noProof/>
        </w:rPr>
        <mc:AlternateContent>
          <mc:Choice Requires="wpg">
            <w:drawing>
              <wp:anchor distT="0" distB="0" distL="114300" distR="114300" simplePos="0" relativeHeight="251831808" behindDoc="0" locked="0" layoutInCell="1" allowOverlap="1" wp14:anchorId="65842B28" wp14:editId="2AE92F67">
                <wp:simplePos x="0" y="0"/>
                <wp:positionH relativeFrom="column">
                  <wp:posOffset>7738110</wp:posOffset>
                </wp:positionH>
                <wp:positionV relativeFrom="paragraph">
                  <wp:posOffset>3014980</wp:posOffset>
                </wp:positionV>
                <wp:extent cx="375920" cy="772795"/>
                <wp:effectExtent l="0" t="0" r="5080" b="825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" cy="772795"/>
                          <a:chOff x="0" y="0"/>
                          <a:chExt cx="617220" cy="1267585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85010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41406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4271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7136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768B6" id="Group 193" o:spid="_x0000_s1026" style="position:absolute;margin-left:609.3pt;margin-top:237.4pt;width:29.6pt;height:60.85pt;z-index:251831808;mso-width-relative:margin;mso-height-relative:margin" coordsize="6172,1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">
                <v:shape id="Picture 194" o:spid="_x0000_s1027" type="#_x0000_t75" style="position:absolute;top:9850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">
                  <v:imagedata r:id="rId49" o:title=""/>
                </v:shape>
                <v:shape id="Picture 196" o:spid="_x0000_s1028" type="#_x0000_t75" style="position:absolute;top:7414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">
                  <v:imagedata r:id="rId49" o:title=""/>
                </v:shape>
                <v:shape id="Picture 197" o:spid="_x0000_s1029" type="#_x0000_t75" style="position:absolute;top:4942;width:6172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">
                  <v:imagedata r:id="rId49" o:title=""/>
                </v:shape>
                <v:shape id="Picture 198" o:spid="_x0000_s1030" type="#_x0000_t75" style="position:absolute;top:2471;width:6172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">
                  <v:imagedata r:id="rId51" o:title=""/>
                </v:shape>
                <v:shape id="Picture 199" o:spid="_x0000_s1031" type="#_x0000_t75" style="position:absolute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">
                  <v:imagedata r:id="rId51" o:title=""/>
                </v:shape>
              </v:group>
            </w:pict>
          </mc:Fallback>
        </mc:AlternateContent>
      </w:r>
      <w:r w:rsidR="009F49C7">
        <w:rPr>
          <w:noProof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268262AD" wp14:editId="4ECC5DE8">
                <wp:simplePos x="0" y="0"/>
                <wp:positionH relativeFrom="column">
                  <wp:posOffset>6365875</wp:posOffset>
                </wp:positionH>
                <wp:positionV relativeFrom="paragraph">
                  <wp:posOffset>4534535</wp:posOffset>
                </wp:positionV>
                <wp:extent cx="1382395" cy="878840"/>
                <wp:effectExtent l="0" t="0" r="825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2395" cy="878840"/>
                          <a:chOff x="0" y="0"/>
                          <a:chExt cx="3285490" cy="2089169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8294"/>
                            <a:ext cx="3285490" cy="192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2692" y="33659"/>
                            <a:ext cx="750570" cy="840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3919" y="0"/>
                            <a:ext cx="629285" cy="894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1499D" id="Group 37" o:spid="_x0000_s1026" style="position:absolute;margin-left:501.25pt;margin-top:357.05pt;width:108.85pt;height:69.2pt;z-index:251818496;mso-width-relative:margin;mso-height-relative:margin" coordsize="32854,2089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">
                <v:shape id="Picture 38" o:spid="_x0000_s1027" type="#_x0000_t75" style="position:absolute;top:1682;width:32854;height:19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">
                  <v:imagedata r:id="rId55" o:title=""/>
                </v:shape>
                <v:shape id="Picture 39" o:spid="_x0000_s1028" type="#_x0000_t75" style="position:absolute;left:8526;top:336;width:7506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">
                  <v:imagedata r:id="rId56" o:title=""/>
                </v:shape>
                <v:shape id="Picture 40" o:spid="_x0000_s1029" type="#_x0000_t75" style="position:absolute;left:15539;width:6293;height:8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">
                  <v:imagedata r:id="rId57" o:title=""/>
                </v:shape>
              </v:group>
            </w:pict>
          </mc:Fallback>
        </mc:AlternateContent>
      </w:r>
      <w:r w:rsidR="009F49C7">
        <w:rPr>
          <w:noProof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 wp14:anchorId="560F3F51" wp14:editId="113B5ECE">
                <wp:simplePos x="0" y="0"/>
                <wp:positionH relativeFrom="column">
                  <wp:posOffset>7914640</wp:posOffset>
                </wp:positionH>
                <wp:positionV relativeFrom="paragraph">
                  <wp:posOffset>4476115</wp:posOffset>
                </wp:positionV>
                <wp:extent cx="1388745" cy="941705"/>
                <wp:effectExtent l="0" t="0" r="1905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941705"/>
                          <a:chOff x="0" y="0"/>
                          <a:chExt cx="3285490" cy="2229219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8344"/>
                            <a:ext cx="3285490" cy="192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466" y="0"/>
                            <a:ext cx="2130425" cy="1038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E3729" id="Group 34" o:spid="_x0000_s1026" style="position:absolute;margin-left:623.2pt;margin-top:352.45pt;width:109.35pt;height:74.15pt;z-index:251816448;mso-width-relative:margin;mso-height-relative:margin" coordsize="32854,2229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">
                <v:shape id="Picture 35" o:spid="_x0000_s1027" type="#_x0000_t75" style="position:absolute;top:3083;width:32854;height:19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">
                  <v:imagedata r:id="rId60" o:title=""/>
                </v:shape>
                <v:shape id="Picture 36" o:spid="_x0000_s1028" type="#_x0000_t75" style="position:absolute;left:4784;width:21304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">
                  <v:imagedata r:id="rId61" o:title=""/>
                </v:shape>
              </v:group>
            </w:pict>
          </mc:Fallback>
        </mc:AlternateContent>
      </w:r>
      <w:r w:rsidR="009F49C7">
        <w:rPr>
          <w:noProof/>
        </w:rPr>
        <w:drawing>
          <wp:anchor distT="0" distB="0" distL="114300" distR="114300" simplePos="0" relativeHeight="251710976" behindDoc="0" locked="0" layoutInCell="1" allowOverlap="1" wp14:anchorId="2956CFA2" wp14:editId="2DB0D04A">
            <wp:simplePos x="0" y="0"/>
            <wp:positionH relativeFrom="column">
              <wp:posOffset>5611685</wp:posOffset>
            </wp:positionH>
            <wp:positionV relativeFrom="paragraph">
              <wp:posOffset>3169285</wp:posOffset>
            </wp:positionV>
            <wp:extent cx="375920" cy="838200"/>
            <wp:effectExtent l="0" t="0" r="508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9C7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33152" behindDoc="0" locked="1" layoutInCell="1" allowOverlap="1" wp14:anchorId="0660885F" wp14:editId="274DF683">
                <wp:simplePos x="0" y="0"/>
                <wp:positionH relativeFrom="column">
                  <wp:posOffset>6131560</wp:posOffset>
                </wp:positionH>
                <wp:positionV relativeFrom="page">
                  <wp:posOffset>6017895</wp:posOffset>
                </wp:positionV>
                <wp:extent cx="3422650" cy="127571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0" cy="1275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59E93" w14:textId="77777777" w:rsidR="00873C54" w:rsidRDefault="00873C54" w:rsidP="004D6899">
                            <w:pPr>
                              <w:pStyle w:val="Heading3"/>
                              <w:spacing w:before="0" w:after="40"/>
                            </w:pPr>
                            <w:r>
                              <w:t>Challenge Yourself:</w:t>
                            </w:r>
                          </w:p>
                          <w:p w14:paraId="01B148BE" w14:textId="56696638" w:rsidR="00873C54" w:rsidRPr="00A50D67" w:rsidRDefault="00873C54" w:rsidP="00A50D67">
                            <w:pPr>
                              <w:pStyle w:val="Bullets"/>
                              <w:rPr>
                                <w:sz w:val="20"/>
                                <w:szCs w:val="20"/>
                              </w:rPr>
                            </w:pPr>
                            <w:r w:rsidRPr="00873C54">
                              <w:rPr>
                                <w:sz w:val="20"/>
                                <w:szCs w:val="20"/>
                              </w:rPr>
                              <w:t xml:space="preserve">Throw four or five balls of socks into a pan. </w:t>
                            </w:r>
                            <w:r w:rsidR="00A50D67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873C54">
                              <w:rPr>
                                <w:sz w:val="20"/>
                                <w:szCs w:val="20"/>
                              </w:rPr>
                              <w:t xml:space="preserve">How many </w:t>
                            </w:r>
                            <w:proofErr w:type="gramStart"/>
                            <w:r w:rsidRPr="00873C54">
                              <w:rPr>
                                <w:sz w:val="20"/>
                                <w:szCs w:val="20"/>
                              </w:rPr>
                              <w:t>land</w:t>
                            </w:r>
                            <w:proofErr w:type="gramEnd"/>
                            <w:r w:rsidRPr="00873C54">
                              <w:rPr>
                                <w:sz w:val="20"/>
                                <w:szCs w:val="20"/>
                              </w:rPr>
                              <w:t xml:space="preserve"> in the pan </w:t>
                            </w:r>
                            <w:r w:rsidR="00A50D67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873C54">
                              <w:rPr>
                                <w:sz w:val="20"/>
                                <w:szCs w:val="20"/>
                              </w:rPr>
                              <w:t xml:space="preserve">and how many land out? </w:t>
                            </w:r>
                            <w:r w:rsidR="00A50D67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873C54">
                              <w:rPr>
                                <w:sz w:val="20"/>
                                <w:szCs w:val="20"/>
                              </w:rPr>
                              <w:t>How many altogether?</w:t>
                            </w: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0885F" id="_x0000_s1028" type="#_x0000_t202" style="position:absolute;margin-left:482.8pt;margin-top:473.85pt;width:269.5pt;height:100.4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" filled="f" stroked="f">
                <v:textbox inset="3mm,2.5mm,3mm,3mm">
                  <w:txbxContent>
                    <w:p w14:paraId="3A559E93" w14:textId="77777777" w:rsidR="00873C54" w:rsidRDefault="00873C54" w:rsidP="004D6899">
                      <w:pPr>
                        <w:pStyle w:val="Heading3"/>
                        <w:spacing w:before="0" w:after="40"/>
                      </w:pPr>
                      <w:r>
                        <w:t>Challenge Yourself:</w:t>
                      </w:r>
                    </w:p>
                    <w:p w14:paraId="01B148BE" w14:textId="56696638" w:rsidR="00873C54" w:rsidRPr="00A50D67" w:rsidRDefault="00873C54" w:rsidP="00A50D67">
                      <w:pPr>
                        <w:pStyle w:val="Bullets"/>
                        <w:rPr>
                          <w:sz w:val="20"/>
                          <w:szCs w:val="20"/>
                        </w:rPr>
                      </w:pPr>
                      <w:r w:rsidRPr="00873C54">
                        <w:rPr>
                          <w:sz w:val="20"/>
                          <w:szCs w:val="20"/>
                        </w:rPr>
                        <w:t xml:space="preserve">Throw four or five balls of socks into a pan. </w:t>
                      </w:r>
                      <w:r w:rsidR="00A50D67">
                        <w:rPr>
                          <w:sz w:val="20"/>
                          <w:szCs w:val="20"/>
                        </w:rPr>
                        <w:br/>
                      </w:r>
                      <w:r w:rsidRPr="00873C54">
                        <w:rPr>
                          <w:sz w:val="20"/>
                          <w:szCs w:val="20"/>
                        </w:rPr>
                        <w:t xml:space="preserve">How many </w:t>
                      </w:r>
                      <w:proofErr w:type="gramStart"/>
                      <w:r w:rsidRPr="00873C54">
                        <w:rPr>
                          <w:sz w:val="20"/>
                          <w:szCs w:val="20"/>
                        </w:rPr>
                        <w:t>land</w:t>
                      </w:r>
                      <w:proofErr w:type="gramEnd"/>
                      <w:r w:rsidRPr="00873C54">
                        <w:rPr>
                          <w:sz w:val="20"/>
                          <w:szCs w:val="20"/>
                        </w:rPr>
                        <w:t xml:space="preserve"> in the pan </w:t>
                      </w:r>
                      <w:r w:rsidR="00A50D67">
                        <w:rPr>
                          <w:sz w:val="20"/>
                          <w:szCs w:val="20"/>
                        </w:rPr>
                        <w:br/>
                      </w:r>
                      <w:r w:rsidRPr="00873C54">
                        <w:rPr>
                          <w:sz w:val="20"/>
                          <w:szCs w:val="20"/>
                        </w:rPr>
                        <w:t xml:space="preserve">and how many land out? </w:t>
                      </w:r>
                      <w:r w:rsidR="00A50D67">
                        <w:rPr>
                          <w:sz w:val="20"/>
                          <w:szCs w:val="20"/>
                        </w:rPr>
                        <w:br/>
                      </w:r>
                      <w:r w:rsidRPr="00873C54">
                        <w:rPr>
                          <w:sz w:val="20"/>
                          <w:szCs w:val="20"/>
                        </w:rPr>
                        <w:t>How many altogether?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F49C7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565564" behindDoc="1" locked="0" layoutInCell="1" allowOverlap="1" wp14:anchorId="46BE7BB1" wp14:editId="195CB0B4">
                <wp:simplePos x="0" y="0"/>
                <wp:positionH relativeFrom="column">
                  <wp:posOffset>2705100</wp:posOffset>
                </wp:positionH>
                <wp:positionV relativeFrom="paragraph">
                  <wp:posOffset>241300</wp:posOffset>
                </wp:positionV>
                <wp:extent cx="3423285" cy="534797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534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BF576" w14:textId="6347686B" w:rsidR="009A7B12" w:rsidRPr="009A7B12" w:rsidRDefault="009A7B12" w:rsidP="009A7B12">
                            <w:pPr>
                              <w:pStyle w:val="Heading2"/>
                              <w:spacing w:before="0" w:after="80"/>
                              <w:rPr>
                                <w:color w:val="653C8F"/>
                              </w:rPr>
                            </w:pPr>
                            <w:r w:rsidRPr="009A7B12">
                              <w:rPr>
                                <w:color w:val="653C8F"/>
                              </w:rPr>
                              <w:t xml:space="preserve">Comparing Numbers to Five </w:t>
                            </w:r>
                          </w:p>
                          <w:p w14:paraId="2512C82A" w14:textId="70557C79" w:rsidR="00873C54" w:rsidRDefault="00873C54" w:rsidP="0084133C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00" w:line="240" w:lineRule="auto"/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>When comparing one quantity to another, it can be</w:t>
                            </w:r>
                          </w:p>
                          <w:p w14:paraId="22966CB0" w14:textId="20E865A2" w:rsidR="009A7B12" w:rsidRPr="004B4AD4" w:rsidRDefault="00E84E6C" w:rsidP="00E84E6C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0" w:line="240" w:lineRule="auto"/>
                              <w:rPr>
                                <w:rFonts w:eastAsia="Roboto" w:cs="Robot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    </w:t>
                            </w:r>
                            <w:r w:rsidR="00873C54" w:rsidRPr="004B4AD4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more than         fewer than        the same as   </w:t>
                            </w:r>
                          </w:p>
                          <w:p w14:paraId="253A1AE8" w14:textId="77777777" w:rsidR="00873C54" w:rsidRDefault="00873C54" w:rsidP="0007106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80" w:line="240" w:lineRule="auto"/>
                              <w:rPr>
                                <w:rFonts w:eastAsia="Roboto" w:cs="Roboto"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  <w:color w:val="000000"/>
                              </w:rPr>
                              <w:t>Compare the quantities of biscuits on each plate.</w:t>
                            </w:r>
                          </w:p>
                          <w:p w14:paraId="4126EA22" w14:textId="77777777" w:rsidR="00873C54" w:rsidRDefault="00873C54" w:rsidP="0007106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400" w:line="240" w:lineRule="auto"/>
                              <w:rPr>
                                <w:rFonts w:eastAsia="Roboto" w:cs="Roboto"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  <w:color w:val="000000"/>
                              </w:rPr>
                              <w:t>Are the biscuits shared fairly?</w:t>
                            </w:r>
                          </w:p>
                          <w:p w14:paraId="638A68EC" w14:textId="388CE87F" w:rsidR="00873C54" w:rsidRDefault="00873C54" w:rsidP="00873C5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Hold up two fingers on one hand. On the </w:t>
                            </w:r>
                            <w:r w:rsidR="00071063">
                              <w:rPr>
                                <w:rFonts w:eastAsia="Roboto" w:cs="Roboto"/>
                              </w:rPr>
                              <w:br/>
                            </w:r>
                            <w:r>
                              <w:rPr>
                                <w:rFonts w:eastAsia="Roboto" w:cs="Roboto"/>
                              </w:rPr>
                              <w:t xml:space="preserve">other hand, show me more than two fingers. </w:t>
                            </w:r>
                            <w:r w:rsidR="00071063">
                              <w:rPr>
                                <w:rFonts w:eastAsia="Roboto" w:cs="Roboto"/>
                              </w:rPr>
                              <w:br/>
                            </w:r>
                            <w:r>
                              <w:rPr>
                                <w:rFonts w:eastAsia="Roboto" w:cs="Roboto"/>
                              </w:rPr>
                              <w:t xml:space="preserve">Then, show me fewer than two fingers. </w:t>
                            </w:r>
                            <w:r w:rsidR="00071063">
                              <w:rPr>
                                <w:rFonts w:eastAsia="Roboto" w:cs="Roboto"/>
                              </w:rPr>
                              <w:br/>
                            </w:r>
                            <w:r>
                              <w:rPr>
                                <w:rFonts w:eastAsia="Roboto" w:cs="Roboto"/>
                              </w:rPr>
                              <w:t xml:space="preserve">Finally, make the amounts equal on both </w:t>
                            </w:r>
                            <w:r w:rsidR="00071063">
                              <w:rPr>
                                <w:rFonts w:eastAsia="Roboto" w:cs="Roboto"/>
                              </w:rPr>
                              <w:br/>
                            </w:r>
                            <w:r>
                              <w:rPr>
                                <w:rFonts w:eastAsia="Roboto" w:cs="Roboto"/>
                              </w:rPr>
                              <w:t xml:space="preserve">hands. Is there more than one way to </w:t>
                            </w:r>
                            <w:r w:rsidR="00071063">
                              <w:rPr>
                                <w:rFonts w:eastAsia="Roboto" w:cs="Roboto"/>
                              </w:rPr>
                              <w:br/>
                            </w:r>
                            <w:r>
                              <w:rPr>
                                <w:rFonts w:eastAsia="Roboto" w:cs="Roboto"/>
                              </w:rPr>
                              <w:t>complete each step?</w:t>
                            </w:r>
                          </w:p>
                          <w:p w14:paraId="7901F46B" w14:textId="77777777" w:rsidR="00873C54" w:rsidRDefault="00873C54" w:rsidP="00873C5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eastAsia="Roboto" w:cs="Roboto"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  <w:color w:val="000000"/>
                              </w:rPr>
                              <w:t>Which pile of fruit has more?</w:t>
                            </w:r>
                          </w:p>
                          <w:p w14:paraId="4CE5ABDB" w14:textId="77777777" w:rsidR="009A7B12" w:rsidRDefault="009A7B12" w:rsidP="009A7B12"/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E7BB1" id="_x0000_s1029" type="#_x0000_t202" style="position:absolute;margin-left:213pt;margin-top:19pt;width:269.55pt;height:421.1pt;z-index:-2517509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" filled="f" stroked="f">
                <v:textbox inset="4mm,3mm,4mm,4mm">
                  <w:txbxContent>
                    <w:p w14:paraId="116BF576" w14:textId="6347686B" w:rsidR="009A7B12" w:rsidRPr="009A7B12" w:rsidRDefault="009A7B12" w:rsidP="009A7B12">
                      <w:pPr>
                        <w:pStyle w:val="Heading2"/>
                        <w:spacing w:before="0" w:after="80"/>
                        <w:rPr>
                          <w:color w:val="653C8F"/>
                        </w:rPr>
                      </w:pPr>
                      <w:r w:rsidRPr="009A7B12">
                        <w:rPr>
                          <w:color w:val="653C8F"/>
                        </w:rPr>
                        <w:t xml:space="preserve">Comparing Numbers to Five </w:t>
                      </w:r>
                    </w:p>
                    <w:p w14:paraId="2512C82A" w14:textId="70557C79" w:rsidR="00873C54" w:rsidRDefault="00873C54" w:rsidP="0084133C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00" w:line="240" w:lineRule="auto"/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>When comparing one quantity to another, it can be</w:t>
                      </w:r>
                    </w:p>
                    <w:p w14:paraId="22966CB0" w14:textId="20E865A2" w:rsidR="009A7B12" w:rsidRPr="004B4AD4" w:rsidRDefault="00E84E6C" w:rsidP="00E84E6C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0" w:line="240" w:lineRule="auto"/>
                        <w:rPr>
                          <w:rFonts w:eastAsia="Roboto" w:cs="Roboto"/>
                          <w:b/>
                          <w:bCs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    </w:t>
                      </w:r>
                      <w:r w:rsidR="00873C54" w:rsidRPr="004B4AD4">
                        <w:rPr>
                          <w:rFonts w:eastAsia="Roboto" w:cs="Roboto"/>
                          <w:b/>
                          <w:bCs/>
                        </w:rPr>
                        <w:t xml:space="preserve">more than         fewer than        the same as   </w:t>
                      </w:r>
                    </w:p>
                    <w:p w14:paraId="253A1AE8" w14:textId="77777777" w:rsidR="00873C54" w:rsidRDefault="00873C54" w:rsidP="0007106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80" w:line="240" w:lineRule="auto"/>
                        <w:rPr>
                          <w:rFonts w:eastAsia="Roboto" w:cs="Roboto"/>
                          <w:color w:val="000000"/>
                        </w:rPr>
                      </w:pPr>
                      <w:r>
                        <w:rPr>
                          <w:rFonts w:eastAsia="Roboto" w:cs="Roboto"/>
                          <w:color w:val="000000"/>
                        </w:rPr>
                        <w:t>Compare the quantities of biscuits on each plate.</w:t>
                      </w:r>
                    </w:p>
                    <w:p w14:paraId="4126EA22" w14:textId="77777777" w:rsidR="00873C54" w:rsidRDefault="00873C54" w:rsidP="0007106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400" w:line="240" w:lineRule="auto"/>
                        <w:rPr>
                          <w:rFonts w:eastAsia="Roboto" w:cs="Roboto"/>
                          <w:color w:val="000000"/>
                        </w:rPr>
                      </w:pPr>
                      <w:r>
                        <w:rPr>
                          <w:rFonts w:eastAsia="Roboto" w:cs="Roboto"/>
                          <w:color w:val="000000"/>
                        </w:rPr>
                        <w:t>Are the biscuits shared fairly?</w:t>
                      </w:r>
                    </w:p>
                    <w:p w14:paraId="638A68EC" w14:textId="388CE87F" w:rsidR="00873C54" w:rsidRDefault="00873C54" w:rsidP="00873C5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Hold up two fingers on one hand. On the </w:t>
                      </w:r>
                      <w:r w:rsidR="00071063">
                        <w:rPr>
                          <w:rFonts w:eastAsia="Roboto" w:cs="Roboto"/>
                        </w:rPr>
                        <w:br/>
                      </w:r>
                      <w:r>
                        <w:rPr>
                          <w:rFonts w:eastAsia="Roboto" w:cs="Roboto"/>
                        </w:rPr>
                        <w:t xml:space="preserve">other hand, show me more than two fingers. </w:t>
                      </w:r>
                      <w:r w:rsidR="00071063">
                        <w:rPr>
                          <w:rFonts w:eastAsia="Roboto" w:cs="Roboto"/>
                        </w:rPr>
                        <w:br/>
                      </w:r>
                      <w:r>
                        <w:rPr>
                          <w:rFonts w:eastAsia="Roboto" w:cs="Roboto"/>
                        </w:rPr>
                        <w:t xml:space="preserve">Then, show me fewer than two fingers. </w:t>
                      </w:r>
                      <w:r w:rsidR="00071063">
                        <w:rPr>
                          <w:rFonts w:eastAsia="Roboto" w:cs="Roboto"/>
                        </w:rPr>
                        <w:br/>
                      </w:r>
                      <w:r>
                        <w:rPr>
                          <w:rFonts w:eastAsia="Roboto" w:cs="Roboto"/>
                        </w:rPr>
                        <w:t xml:space="preserve">Finally, make the amounts equal on both </w:t>
                      </w:r>
                      <w:r w:rsidR="00071063">
                        <w:rPr>
                          <w:rFonts w:eastAsia="Roboto" w:cs="Roboto"/>
                        </w:rPr>
                        <w:br/>
                      </w:r>
                      <w:r>
                        <w:rPr>
                          <w:rFonts w:eastAsia="Roboto" w:cs="Roboto"/>
                        </w:rPr>
                        <w:t xml:space="preserve">hands. Is there more than one way to </w:t>
                      </w:r>
                      <w:r w:rsidR="00071063">
                        <w:rPr>
                          <w:rFonts w:eastAsia="Roboto" w:cs="Roboto"/>
                        </w:rPr>
                        <w:br/>
                      </w:r>
                      <w:r>
                        <w:rPr>
                          <w:rFonts w:eastAsia="Roboto" w:cs="Roboto"/>
                        </w:rPr>
                        <w:t>complete each step?</w:t>
                      </w:r>
                    </w:p>
                    <w:p w14:paraId="7901F46B" w14:textId="77777777" w:rsidR="00873C54" w:rsidRDefault="00873C54" w:rsidP="00873C5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eastAsia="Roboto" w:cs="Roboto"/>
                          <w:color w:val="000000"/>
                        </w:rPr>
                      </w:pPr>
                      <w:r>
                        <w:rPr>
                          <w:rFonts w:eastAsia="Roboto" w:cs="Roboto"/>
                          <w:color w:val="000000"/>
                        </w:rPr>
                        <w:t>Which pile of fruit has more?</w:t>
                      </w:r>
                    </w:p>
                    <w:p w14:paraId="4CE5ABDB" w14:textId="77777777" w:rsidR="009A7B12" w:rsidRDefault="009A7B12" w:rsidP="009A7B12"/>
                  </w:txbxContent>
                </v:textbox>
              </v:shape>
            </w:pict>
          </mc:Fallback>
        </mc:AlternateContent>
      </w:r>
      <w:r w:rsidR="009F49C7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570686" behindDoc="0" locked="0" layoutInCell="1" allowOverlap="1" wp14:anchorId="70F402B2" wp14:editId="13F39620">
                <wp:simplePos x="0" y="0"/>
                <wp:positionH relativeFrom="column">
                  <wp:posOffset>-619125</wp:posOffset>
                </wp:positionH>
                <wp:positionV relativeFrom="paragraph">
                  <wp:posOffset>242570</wp:posOffset>
                </wp:positionV>
                <wp:extent cx="3295650" cy="534797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534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46BC0" w14:textId="7EEEC454" w:rsidR="00F00D10" w:rsidRPr="009A7B12" w:rsidRDefault="009A7B12" w:rsidP="00FA064A">
                            <w:pPr>
                              <w:pStyle w:val="Heading2"/>
                              <w:spacing w:before="0" w:after="80"/>
                              <w:rPr>
                                <w:color w:val="653C8F"/>
                              </w:rPr>
                            </w:pPr>
                            <w:r w:rsidRPr="009A7B12">
                              <w:rPr>
                                <w:color w:val="653C8F"/>
                              </w:rPr>
                              <w:t>Zero</w:t>
                            </w:r>
                          </w:p>
                          <w:p w14:paraId="68A9A51F" w14:textId="19522ED8" w:rsidR="009A7B12" w:rsidRPr="004B4AD4" w:rsidRDefault="009A7B12" w:rsidP="004D689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00"/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     </w:t>
                            </w:r>
                            <w:r w:rsidRPr="004B4AD4"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  <w:t xml:space="preserve">all gone       one less than </w:t>
                            </w:r>
                            <w:r w:rsidRPr="004B4AD4">
                              <w:rPr>
                                <w:rFonts w:eastAsia="Roboto" w:cs="Roboto"/>
                                <w:b/>
                                <w:bCs/>
                              </w:rPr>
                              <w:t>one</w:t>
                            </w:r>
                            <w:r w:rsidRPr="004B4AD4"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  <w:t xml:space="preserve">         none</w:t>
                            </w:r>
                          </w:p>
                          <w:p w14:paraId="4F308BC0" w14:textId="77777777" w:rsidR="009A7B12" w:rsidRDefault="009A7B12" w:rsidP="00D1323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300"/>
                              <w:rPr>
                                <w:rFonts w:eastAsia="Roboto" w:cs="Roboto"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All of these pictures show zero. </w:t>
                            </w:r>
                          </w:p>
                          <w:p w14:paraId="0F2BB089" w14:textId="011984F6" w:rsidR="00F00D10" w:rsidRPr="009A7B12" w:rsidRDefault="009A7B12" w:rsidP="0062175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600"/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>How many ducks are in each pond? Which one shows zero?</w:t>
                            </w:r>
                            <w:r w:rsidR="00F00D10">
                              <w:t xml:space="preserve"> </w:t>
                            </w:r>
                          </w:p>
                          <w:p w14:paraId="29F72F60" w14:textId="77777777" w:rsidR="009A7B12" w:rsidRPr="004B4AD4" w:rsidRDefault="009A7B12" w:rsidP="004B4AD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40"/>
                              <w:rPr>
                                <w:rFonts w:eastAsia="Roboto" w:cs="Roboto"/>
                                <w:b/>
                                <w:bCs/>
                              </w:rPr>
                            </w:pPr>
                            <w:r w:rsidRPr="004B4AD4">
                              <w:rPr>
                                <w:rFonts w:eastAsia="Roboto" w:cs="Roboto"/>
                                <w:b/>
                                <w:bCs/>
                              </w:rPr>
                              <w:t>Five Currant Buns in the Baker's Shop</w:t>
                            </w:r>
                          </w:p>
                          <w:p w14:paraId="0AE12C34" w14:textId="77777777" w:rsidR="009A7B12" w:rsidRDefault="009A7B12" w:rsidP="009A7B12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>How many buns are left in the baker shop at the end of the song?</w:t>
                            </w:r>
                          </w:p>
                          <w:p w14:paraId="4F81C658" w14:textId="77777777" w:rsidR="00F00D10" w:rsidRDefault="00F00D10" w:rsidP="00F00D10"/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402B2" id="_x0000_s1030" type="#_x0000_t202" style="position:absolute;margin-left:-48.75pt;margin-top:19.1pt;width:259.5pt;height:421.1pt;z-index:2515706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" filled="f" stroked="f">
                <v:textbox inset="4mm,3mm,4mm,4mm">
                  <w:txbxContent>
                    <w:p w14:paraId="1A546BC0" w14:textId="7EEEC454" w:rsidR="00F00D10" w:rsidRPr="009A7B12" w:rsidRDefault="009A7B12" w:rsidP="00FA064A">
                      <w:pPr>
                        <w:pStyle w:val="Heading2"/>
                        <w:spacing w:before="0" w:after="80"/>
                        <w:rPr>
                          <w:color w:val="653C8F"/>
                        </w:rPr>
                      </w:pPr>
                      <w:r w:rsidRPr="009A7B12">
                        <w:rPr>
                          <w:color w:val="653C8F"/>
                        </w:rPr>
                        <w:t>Zero</w:t>
                      </w:r>
                    </w:p>
                    <w:p w14:paraId="68A9A51F" w14:textId="19522ED8" w:rsidR="009A7B12" w:rsidRPr="004B4AD4" w:rsidRDefault="009A7B12" w:rsidP="004D689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00"/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     </w:t>
                      </w:r>
                      <w:r w:rsidRPr="004B4AD4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all gone       one less than </w:t>
                      </w:r>
                      <w:r w:rsidRPr="004B4AD4">
                        <w:rPr>
                          <w:rFonts w:eastAsia="Roboto" w:cs="Roboto"/>
                          <w:b/>
                          <w:bCs/>
                        </w:rPr>
                        <w:t>one</w:t>
                      </w:r>
                      <w:r w:rsidRPr="004B4AD4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         none</w:t>
                      </w:r>
                    </w:p>
                    <w:p w14:paraId="4F308BC0" w14:textId="77777777" w:rsidR="009A7B12" w:rsidRDefault="009A7B12" w:rsidP="00D1323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300"/>
                        <w:rPr>
                          <w:rFonts w:eastAsia="Roboto" w:cs="Roboto"/>
                          <w:color w:val="000000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All of these pictures show zero. </w:t>
                      </w:r>
                    </w:p>
                    <w:p w14:paraId="0F2BB089" w14:textId="011984F6" w:rsidR="00F00D10" w:rsidRPr="009A7B12" w:rsidRDefault="009A7B12" w:rsidP="0062175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600"/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>How many ducks are in each pond? Which one shows zero?</w:t>
                      </w:r>
                      <w:r w:rsidR="00F00D10">
                        <w:t xml:space="preserve"> </w:t>
                      </w:r>
                    </w:p>
                    <w:p w14:paraId="29F72F60" w14:textId="77777777" w:rsidR="009A7B12" w:rsidRPr="004B4AD4" w:rsidRDefault="009A7B12" w:rsidP="004B4AD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40"/>
                        <w:rPr>
                          <w:rFonts w:eastAsia="Roboto" w:cs="Roboto"/>
                          <w:b/>
                          <w:bCs/>
                        </w:rPr>
                      </w:pPr>
                      <w:r w:rsidRPr="004B4AD4">
                        <w:rPr>
                          <w:rFonts w:eastAsia="Roboto" w:cs="Roboto"/>
                          <w:b/>
                          <w:bCs/>
                        </w:rPr>
                        <w:t>Five Currant Buns in the Baker's Shop</w:t>
                      </w:r>
                    </w:p>
                    <w:p w14:paraId="0AE12C34" w14:textId="77777777" w:rsidR="009A7B12" w:rsidRDefault="009A7B12" w:rsidP="009A7B12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>How many buns are left in the baker shop at the end of the song?</w:t>
                      </w:r>
                    </w:p>
                    <w:p w14:paraId="4F81C658" w14:textId="77777777" w:rsidR="00F00D10" w:rsidRDefault="00F00D10" w:rsidP="00F00D10"/>
                  </w:txbxContent>
                </v:textbox>
              </v:shape>
            </w:pict>
          </mc:Fallback>
        </mc:AlternateContent>
      </w:r>
      <w:r w:rsidR="009F49C7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572736" behindDoc="0" locked="1" layoutInCell="1" allowOverlap="1" wp14:anchorId="3B22528A" wp14:editId="02D30DF7">
                <wp:simplePos x="0" y="0"/>
                <wp:positionH relativeFrom="column">
                  <wp:posOffset>2708275</wp:posOffset>
                </wp:positionH>
                <wp:positionV relativeFrom="page">
                  <wp:posOffset>6010275</wp:posOffset>
                </wp:positionV>
                <wp:extent cx="3423285" cy="155130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155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82B4B" w14:textId="7FCEAD40" w:rsidR="00F00D10" w:rsidRDefault="009A7B12" w:rsidP="004D6899">
                            <w:pPr>
                              <w:pStyle w:val="Heading3"/>
                              <w:spacing w:before="0" w:after="40"/>
                            </w:pPr>
                            <w:r>
                              <w:t>Challenge Yourself</w:t>
                            </w:r>
                            <w:r w:rsidR="00F00D10">
                              <w:t>:</w:t>
                            </w:r>
                          </w:p>
                          <w:p w14:paraId="726F0B44" w14:textId="77777777" w:rsidR="00873C54" w:rsidRPr="00873C54" w:rsidRDefault="00873C54" w:rsidP="00A50D67">
                            <w:pPr>
                              <w:pStyle w:val="Bullets"/>
                              <w:spacing w:after="40"/>
                              <w:rPr>
                                <w:sz w:val="20"/>
                                <w:szCs w:val="20"/>
                              </w:rPr>
                            </w:pPr>
                            <w:r w:rsidRPr="00873C54">
                              <w:rPr>
                                <w:sz w:val="20"/>
                                <w:szCs w:val="20"/>
                              </w:rPr>
                              <w:t xml:space="preserve">Roll a die, then use toys to show an amount that is more, fewer or the same as the number rolled. </w:t>
                            </w:r>
                          </w:p>
                          <w:p w14:paraId="05259DD1" w14:textId="29102C03" w:rsidR="00F00D10" w:rsidRPr="00873C54" w:rsidRDefault="00873C54" w:rsidP="00873C54">
                            <w:pPr>
                              <w:pStyle w:val="Bullets"/>
                              <w:rPr>
                                <w:sz w:val="20"/>
                                <w:szCs w:val="20"/>
                              </w:rPr>
                            </w:pPr>
                            <w:r w:rsidRPr="00873C54">
                              <w:rPr>
                                <w:sz w:val="20"/>
                                <w:szCs w:val="20"/>
                              </w:rPr>
                              <w:t>Sort a set of dominoes into two piles. One pile that shows dominoes with equal amounts on each side and another pile which shows more and fewer.</w:t>
                            </w: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2528A" id="_x0000_s1031" type="#_x0000_t202" style="position:absolute;margin-left:213.25pt;margin-top:473.25pt;width:269.55pt;height:122.15pt;z-index:25157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" filled="f" stroked="f">
                <v:textbox inset="3mm,2.5mm,3mm,3mm">
                  <w:txbxContent>
                    <w:p w14:paraId="50682B4B" w14:textId="7FCEAD40" w:rsidR="00F00D10" w:rsidRDefault="009A7B12" w:rsidP="004D6899">
                      <w:pPr>
                        <w:pStyle w:val="Heading3"/>
                        <w:spacing w:before="0" w:after="40"/>
                      </w:pPr>
                      <w:r>
                        <w:t>Challenge Yourself</w:t>
                      </w:r>
                      <w:r w:rsidR="00F00D10">
                        <w:t>:</w:t>
                      </w:r>
                    </w:p>
                    <w:p w14:paraId="726F0B44" w14:textId="77777777" w:rsidR="00873C54" w:rsidRPr="00873C54" w:rsidRDefault="00873C54" w:rsidP="00A50D67">
                      <w:pPr>
                        <w:pStyle w:val="Bullets"/>
                        <w:spacing w:after="40"/>
                        <w:rPr>
                          <w:sz w:val="20"/>
                          <w:szCs w:val="20"/>
                        </w:rPr>
                      </w:pPr>
                      <w:r w:rsidRPr="00873C54">
                        <w:rPr>
                          <w:sz w:val="20"/>
                          <w:szCs w:val="20"/>
                        </w:rPr>
                        <w:t xml:space="preserve">Roll a die, then use toys to show an amount that is more, fewer or the same as the number rolled. </w:t>
                      </w:r>
                    </w:p>
                    <w:p w14:paraId="05259DD1" w14:textId="29102C03" w:rsidR="00F00D10" w:rsidRPr="00873C54" w:rsidRDefault="00873C54" w:rsidP="00873C54">
                      <w:pPr>
                        <w:pStyle w:val="Bullets"/>
                        <w:rPr>
                          <w:sz w:val="20"/>
                          <w:szCs w:val="20"/>
                        </w:rPr>
                      </w:pPr>
                      <w:r w:rsidRPr="00873C54">
                        <w:rPr>
                          <w:sz w:val="20"/>
                          <w:szCs w:val="20"/>
                        </w:rPr>
                        <w:t>Sort a set of dominoes into two piles. One pile that shows dominoes with equal amounts on each side and another pile which shows more and fewer.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F49C7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3F2C5387" wp14:editId="75CB6304">
                <wp:simplePos x="0" y="0"/>
                <wp:positionH relativeFrom="column">
                  <wp:posOffset>6131560</wp:posOffset>
                </wp:positionH>
                <wp:positionV relativeFrom="paragraph">
                  <wp:posOffset>2871470</wp:posOffset>
                </wp:positionV>
                <wp:extent cx="3423285" cy="272161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2721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80A67" w14:textId="2BFC5CF3" w:rsidR="00873C54" w:rsidRPr="009A7B12" w:rsidRDefault="00873C54" w:rsidP="00873C54">
                            <w:pPr>
                              <w:pStyle w:val="Heading2"/>
                              <w:spacing w:before="0" w:after="80"/>
                              <w:rPr>
                                <w:color w:val="653C8F"/>
                              </w:rPr>
                            </w:pPr>
                            <w:r w:rsidRPr="009A7B12">
                              <w:rPr>
                                <w:color w:val="653C8F"/>
                              </w:rPr>
                              <w:t xml:space="preserve">Composition of </w:t>
                            </w:r>
                            <w:r>
                              <w:rPr>
                                <w:color w:val="653C8F"/>
                              </w:rPr>
                              <w:t>5</w:t>
                            </w:r>
                            <w:r w:rsidRPr="009A7B12">
                              <w:rPr>
                                <w:color w:val="653C8F"/>
                              </w:rPr>
                              <w:t xml:space="preserve"> </w:t>
                            </w:r>
                          </w:p>
                          <w:p w14:paraId="3322C128" w14:textId="0BCFC0F6" w:rsidR="00873C54" w:rsidRDefault="00873C54" w:rsidP="004D689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300" w:line="240" w:lineRule="auto"/>
                              <w:rPr>
                                <w:rFonts w:eastAsia="Roboto" w:cs="Roboto"/>
                                <w:b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How many different </w:t>
                            </w:r>
                            <w:r w:rsidR="004D6899">
                              <w:rPr>
                                <w:rFonts w:eastAsia="Roboto" w:cs="Roboto"/>
                              </w:rPr>
                              <w:br/>
                            </w:r>
                            <w:r>
                              <w:rPr>
                                <w:rFonts w:eastAsia="Roboto" w:cs="Roboto"/>
                              </w:rPr>
                              <w:t xml:space="preserve">ways can you make </w:t>
                            </w:r>
                            <w:r w:rsidR="004D6899">
                              <w:rPr>
                                <w:rFonts w:eastAsia="Roboto" w:cs="Roboto"/>
                              </w:rPr>
                              <w:br/>
                            </w:r>
                            <w:r>
                              <w:rPr>
                                <w:rFonts w:eastAsia="Roboto" w:cs="Roboto"/>
                              </w:rPr>
                              <w:t>five?</w:t>
                            </w:r>
                          </w:p>
                          <w:p w14:paraId="7C6EA1AA" w14:textId="77777777" w:rsidR="00873C54" w:rsidRPr="004B4AD4" w:rsidRDefault="00873C54" w:rsidP="004B4AD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40" w:line="240" w:lineRule="auto"/>
                              <w:rPr>
                                <w:rFonts w:eastAsia="Roboto" w:cs="Roboto"/>
                                <w:b/>
                                <w:bCs/>
                              </w:rPr>
                            </w:pPr>
                            <w:r w:rsidRPr="004B4AD4">
                              <w:rPr>
                                <w:rFonts w:eastAsia="Roboto" w:cs="Roboto"/>
                                <w:b/>
                                <w:bCs/>
                              </w:rPr>
                              <w:t>Five Little Speckled Frogs</w:t>
                            </w:r>
                          </w:p>
                          <w:p w14:paraId="3B3D01C0" w14:textId="77777777" w:rsidR="00873C54" w:rsidRDefault="00873C54" w:rsidP="00873C5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>How many frogs are in the pool each verse and how many are on the log? How many altogether?</w:t>
                            </w:r>
                          </w:p>
                          <w:p w14:paraId="6C940BA2" w14:textId="77777777" w:rsidR="00873C54" w:rsidRDefault="00873C54" w:rsidP="00873C54"/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C5387" id="_x0000_s1032" type="#_x0000_t202" style="position:absolute;margin-left:482.8pt;margin-top:226.1pt;width:269.55pt;height:214.3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" filled="f" stroked="f">
                <v:textbox inset="4mm,3mm,4mm,4mm">
                  <w:txbxContent>
                    <w:p w14:paraId="5D380A67" w14:textId="2BFC5CF3" w:rsidR="00873C54" w:rsidRPr="009A7B12" w:rsidRDefault="00873C54" w:rsidP="00873C54">
                      <w:pPr>
                        <w:pStyle w:val="Heading2"/>
                        <w:spacing w:before="0" w:after="80"/>
                        <w:rPr>
                          <w:color w:val="653C8F"/>
                        </w:rPr>
                      </w:pPr>
                      <w:r w:rsidRPr="009A7B12">
                        <w:rPr>
                          <w:color w:val="653C8F"/>
                        </w:rPr>
                        <w:t xml:space="preserve">Composition of </w:t>
                      </w:r>
                      <w:r>
                        <w:rPr>
                          <w:color w:val="653C8F"/>
                        </w:rPr>
                        <w:t>5</w:t>
                      </w:r>
                      <w:r w:rsidRPr="009A7B12">
                        <w:rPr>
                          <w:color w:val="653C8F"/>
                        </w:rPr>
                        <w:t xml:space="preserve"> </w:t>
                      </w:r>
                    </w:p>
                    <w:p w14:paraId="3322C128" w14:textId="0BCFC0F6" w:rsidR="00873C54" w:rsidRDefault="00873C54" w:rsidP="004D689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300" w:line="240" w:lineRule="auto"/>
                        <w:rPr>
                          <w:rFonts w:eastAsia="Roboto" w:cs="Roboto"/>
                          <w:b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How many different </w:t>
                      </w:r>
                      <w:r w:rsidR="004D6899">
                        <w:rPr>
                          <w:rFonts w:eastAsia="Roboto" w:cs="Roboto"/>
                        </w:rPr>
                        <w:br/>
                      </w:r>
                      <w:r>
                        <w:rPr>
                          <w:rFonts w:eastAsia="Roboto" w:cs="Roboto"/>
                        </w:rPr>
                        <w:t xml:space="preserve">ways can you make </w:t>
                      </w:r>
                      <w:r w:rsidR="004D6899">
                        <w:rPr>
                          <w:rFonts w:eastAsia="Roboto" w:cs="Roboto"/>
                        </w:rPr>
                        <w:br/>
                      </w:r>
                      <w:r>
                        <w:rPr>
                          <w:rFonts w:eastAsia="Roboto" w:cs="Roboto"/>
                        </w:rPr>
                        <w:t>five?</w:t>
                      </w:r>
                    </w:p>
                    <w:p w14:paraId="7C6EA1AA" w14:textId="77777777" w:rsidR="00873C54" w:rsidRPr="004B4AD4" w:rsidRDefault="00873C54" w:rsidP="004B4AD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40" w:line="240" w:lineRule="auto"/>
                        <w:rPr>
                          <w:rFonts w:eastAsia="Roboto" w:cs="Roboto"/>
                          <w:b/>
                          <w:bCs/>
                        </w:rPr>
                      </w:pPr>
                      <w:r w:rsidRPr="004B4AD4">
                        <w:rPr>
                          <w:rFonts w:eastAsia="Roboto" w:cs="Roboto"/>
                          <w:b/>
                          <w:bCs/>
                        </w:rPr>
                        <w:t>Five Little Speckled Frogs</w:t>
                      </w:r>
                    </w:p>
                    <w:p w14:paraId="3B3D01C0" w14:textId="77777777" w:rsidR="00873C54" w:rsidRDefault="00873C54" w:rsidP="00873C5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>How many frogs are in the pool each verse and how many are on the log? How many altogether?</w:t>
                      </w:r>
                    </w:p>
                    <w:p w14:paraId="6C940BA2" w14:textId="77777777" w:rsidR="00873C54" w:rsidRDefault="00873C54" w:rsidP="00873C54"/>
                  </w:txbxContent>
                </v:textbox>
              </v:shape>
            </w:pict>
          </mc:Fallback>
        </mc:AlternateContent>
      </w:r>
      <w:r w:rsidR="009F49C7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573760" behindDoc="0" locked="1" layoutInCell="1" allowOverlap="1" wp14:anchorId="616B2033" wp14:editId="16A289B1">
                <wp:simplePos x="0" y="0"/>
                <wp:positionH relativeFrom="column">
                  <wp:posOffset>-625475</wp:posOffset>
                </wp:positionH>
                <wp:positionV relativeFrom="page">
                  <wp:posOffset>6010275</wp:posOffset>
                </wp:positionV>
                <wp:extent cx="3284855" cy="155130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155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56630" w14:textId="5A8306BA" w:rsidR="00F00D10" w:rsidRDefault="009A7B12" w:rsidP="004D6899">
                            <w:pPr>
                              <w:pStyle w:val="Heading3"/>
                              <w:spacing w:before="0" w:after="40"/>
                            </w:pPr>
                            <w:r>
                              <w:t>Challenge Yourself</w:t>
                            </w:r>
                            <w:r w:rsidR="00F00D10">
                              <w:t>:</w:t>
                            </w:r>
                          </w:p>
                          <w:p w14:paraId="058CC549" w14:textId="7065EEE2" w:rsidR="00873C54" w:rsidRPr="00873C54" w:rsidRDefault="00873C54" w:rsidP="00A50D67">
                            <w:pPr>
                              <w:pStyle w:val="Bullets"/>
                              <w:spacing w:after="40"/>
                              <w:rPr>
                                <w:sz w:val="20"/>
                                <w:szCs w:val="20"/>
                              </w:rPr>
                            </w:pPr>
                            <w:r w:rsidRPr="00873C54">
                              <w:rPr>
                                <w:sz w:val="20"/>
                                <w:szCs w:val="20"/>
                              </w:rPr>
                              <w:t xml:space="preserve">Sing ‘Five Little Men in a Flying Saucer’ and count back each verse until there are zero. </w:t>
                            </w:r>
                          </w:p>
                          <w:p w14:paraId="54613828" w14:textId="02E8050D" w:rsidR="00F00D10" w:rsidRPr="00873C54" w:rsidRDefault="00873C54" w:rsidP="00873C54">
                            <w:pPr>
                              <w:pStyle w:val="Bullets"/>
                              <w:rPr>
                                <w:sz w:val="20"/>
                                <w:szCs w:val="20"/>
                              </w:rPr>
                            </w:pPr>
                            <w:r w:rsidRPr="00873C54">
                              <w:rPr>
                                <w:sz w:val="20"/>
                                <w:szCs w:val="20"/>
                              </w:rPr>
                              <w:t xml:space="preserve">Go on a hunt around the house to find different representations of zero, </w:t>
                            </w:r>
                            <w:proofErr w:type="gramStart"/>
                            <w:r w:rsidRPr="00873C54">
                              <w:rPr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 w:rsidRPr="00873C54">
                              <w:rPr>
                                <w:sz w:val="20"/>
                                <w:szCs w:val="20"/>
                              </w:rPr>
                              <w:t xml:space="preserve"> an empty biscuit tin, the zero numeral on a cooking dial.</w:t>
                            </w: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B2033" id="_x0000_s1033" type="#_x0000_t202" style="position:absolute;margin-left:-49.25pt;margin-top:473.25pt;width:258.65pt;height:122.15pt;z-index:25157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" filled="f" stroked="f">
                <v:textbox inset="3mm,2.5mm,3mm,3mm">
                  <w:txbxContent>
                    <w:p w14:paraId="00256630" w14:textId="5A8306BA" w:rsidR="00F00D10" w:rsidRDefault="009A7B12" w:rsidP="004D6899">
                      <w:pPr>
                        <w:pStyle w:val="Heading3"/>
                        <w:spacing w:before="0" w:after="40"/>
                      </w:pPr>
                      <w:r>
                        <w:t>Challenge Yourself</w:t>
                      </w:r>
                      <w:r w:rsidR="00F00D10">
                        <w:t>:</w:t>
                      </w:r>
                    </w:p>
                    <w:p w14:paraId="058CC549" w14:textId="7065EEE2" w:rsidR="00873C54" w:rsidRPr="00873C54" w:rsidRDefault="00873C54" w:rsidP="00A50D67">
                      <w:pPr>
                        <w:pStyle w:val="Bullets"/>
                        <w:spacing w:after="40"/>
                        <w:rPr>
                          <w:sz w:val="20"/>
                          <w:szCs w:val="20"/>
                        </w:rPr>
                      </w:pPr>
                      <w:r w:rsidRPr="00873C54">
                        <w:rPr>
                          <w:sz w:val="20"/>
                          <w:szCs w:val="20"/>
                        </w:rPr>
                        <w:t xml:space="preserve">Sing ‘Five Little Men in a Flying Saucer’ and count back each verse until there are zero. </w:t>
                      </w:r>
                    </w:p>
                    <w:p w14:paraId="54613828" w14:textId="02E8050D" w:rsidR="00F00D10" w:rsidRPr="00873C54" w:rsidRDefault="00873C54" w:rsidP="00873C54">
                      <w:pPr>
                        <w:pStyle w:val="Bullets"/>
                        <w:rPr>
                          <w:sz w:val="20"/>
                          <w:szCs w:val="20"/>
                        </w:rPr>
                      </w:pPr>
                      <w:r w:rsidRPr="00873C54">
                        <w:rPr>
                          <w:sz w:val="20"/>
                          <w:szCs w:val="20"/>
                        </w:rPr>
                        <w:t xml:space="preserve">Go on a hunt around the house to find different representations of zero, </w:t>
                      </w:r>
                      <w:proofErr w:type="gramStart"/>
                      <w:r w:rsidRPr="00873C54">
                        <w:rPr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Pr="00873C54">
                        <w:rPr>
                          <w:sz w:val="20"/>
                          <w:szCs w:val="20"/>
                        </w:rPr>
                        <w:t xml:space="preserve"> an empty biscuit tin, the zero numeral on a cooking dial.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5728DC83" w14:textId="2EEB009E" w:rsidR="00067D68" w:rsidRPr="00EB727B" w:rsidRDefault="00940AEB" w:rsidP="00EB727B">
      <w:r w:rsidRPr="00F00D1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8432" behindDoc="0" locked="0" layoutInCell="1" allowOverlap="1" wp14:anchorId="1613DDE8" wp14:editId="748911CE">
                <wp:simplePos x="0" y="0"/>
                <wp:positionH relativeFrom="column">
                  <wp:posOffset>4483399</wp:posOffset>
                </wp:positionH>
                <wp:positionV relativeFrom="paragraph">
                  <wp:posOffset>258745</wp:posOffset>
                </wp:positionV>
                <wp:extent cx="5104263" cy="534797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4263" cy="534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08589" w14:textId="77777777" w:rsidR="00940AEB" w:rsidRPr="009A7B12" w:rsidRDefault="00940AEB" w:rsidP="00940AEB">
                            <w:pPr>
                              <w:pStyle w:val="Heading2"/>
                              <w:spacing w:before="0" w:after="80"/>
                              <w:rPr>
                                <w:color w:val="653C8F"/>
                              </w:rPr>
                            </w:pPr>
                            <w:r w:rsidRPr="00101DEF">
                              <w:rPr>
                                <w:color w:val="653C8F"/>
                              </w:rPr>
                              <w:t>Compare Mass</w:t>
                            </w:r>
                          </w:p>
                          <w:p w14:paraId="2CC6F31E" w14:textId="4279595E" w:rsidR="00940AEB" w:rsidRPr="00940AEB" w:rsidRDefault="00940AEB" w:rsidP="00940AE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eastAsia="Roboto" w:cs="Roboto"/>
                                <w:b/>
                                <w:bCs/>
                              </w:rPr>
                            </w:pP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  </w:t>
                            </w:r>
                            <w:r w:rsidR="006E28CA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      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</w:t>
                            </w:r>
                            <w:r w:rsidR="006E28CA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full       </w:t>
                            </w:r>
                            <w:r w:rsidR="006E28CA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   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nearly full     </w:t>
                            </w:r>
                            <w:r w:rsidR="006E28CA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half full     </w:t>
                            </w:r>
                            <w:r w:rsidR="006E28CA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nearly empty    </w:t>
                            </w:r>
                            <w:r w:rsidR="006E28CA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</w:rPr>
                              <w:t>empty</w:t>
                            </w:r>
                            <w:proofErr w:type="spellEnd"/>
                          </w:p>
                          <w:p w14:paraId="2EBFAC51" w14:textId="67698EBA" w:rsidR="00940AEB" w:rsidRPr="004B4AD4" w:rsidRDefault="00940AEB" w:rsidP="00940AE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600"/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CB7CEA5" w14:textId="77777777" w:rsidR="00940AEB" w:rsidRDefault="00940AEB" w:rsidP="00940AE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80" w:line="240" w:lineRule="auto"/>
                              <w:rPr>
                                <w:rFonts w:eastAsia="Roboto" w:cs="Roboto"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  <w:color w:val="000000"/>
                              </w:rPr>
                              <w:t>Talk about the size and shape of these containers.</w:t>
                            </w:r>
                          </w:p>
                          <w:p w14:paraId="027F455F" w14:textId="25E67410" w:rsidR="00940AEB" w:rsidRDefault="00940AEB" w:rsidP="00940AE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80" w:line="240" w:lineRule="auto"/>
                              <w:rPr>
                                <w:rFonts w:eastAsia="Roboto" w:cs="Roboto"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  <w:color w:val="000000"/>
                              </w:rPr>
                              <w:t>Use some of these words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  <w:t>: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  <w:t xml:space="preserve">  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  <w:t xml:space="preserve"> tall        thin      narrow      wide        shallow</w:t>
                            </w:r>
                            <w:r>
                              <w:rPr>
                                <w:rFonts w:eastAsia="Roboto" w:cs="Roboto"/>
                                <w:color w:val="000000"/>
                              </w:rPr>
                              <w:t xml:space="preserve">    </w:t>
                            </w:r>
                          </w:p>
                          <w:p w14:paraId="6794EE2E" w14:textId="77777777" w:rsidR="00940AEB" w:rsidRDefault="00940AEB" w:rsidP="00940AE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0" w:line="240" w:lineRule="auto"/>
                              <w:rPr>
                                <w:rFonts w:eastAsia="Roboto" w:cs="Roboto"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  <w:color w:val="000000"/>
                              </w:rPr>
                              <w:t>Which container do you think might hold the most?</w:t>
                            </w:r>
                          </w:p>
                          <w:p w14:paraId="74FF479D" w14:textId="01F82927" w:rsidR="00940AEB" w:rsidRDefault="00940AEB" w:rsidP="00940AE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0" w:line="240" w:lineRule="auto"/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Compare the contents of each container. </w:t>
                            </w:r>
                          </w:p>
                          <w:p w14:paraId="2C78EB5D" w14:textId="4F27C4FF" w:rsidR="00940AEB" w:rsidRPr="00940AEB" w:rsidRDefault="00940AEB" w:rsidP="00940AE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Look at how many ladles it took to fill each container. Which container has the greatest capacity? Then order them from smallest capacity to the greatest. </w:t>
                            </w:r>
                          </w:p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3DDE8" id="_x0000_s1034" type="#_x0000_t202" style="position:absolute;margin-left:353pt;margin-top:20.35pt;width:401.9pt;height:421.1pt;z-index:25185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" filled="f" stroked="f">
                <v:textbox inset="4mm,3mm,4mm,4mm">
                  <w:txbxContent>
                    <w:p w14:paraId="23708589" w14:textId="77777777" w:rsidR="00940AEB" w:rsidRPr="009A7B12" w:rsidRDefault="00940AEB" w:rsidP="00940AEB">
                      <w:pPr>
                        <w:pStyle w:val="Heading2"/>
                        <w:spacing w:before="0" w:after="80"/>
                        <w:rPr>
                          <w:color w:val="653C8F"/>
                        </w:rPr>
                      </w:pPr>
                      <w:r w:rsidRPr="00101DEF">
                        <w:rPr>
                          <w:color w:val="653C8F"/>
                        </w:rPr>
                        <w:t>Compare Mass</w:t>
                      </w:r>
                    </w:p>
                    <w:p w14:paraId="2CC6F31E" w14:textId="4279595E" w:rsidR="00940AEB" w:rsidRPr="00940AEB" w:rsidRDefault="00940AEB" w:rsidP="00940AE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eastAsia="Roboto" w:cs="Roboto"/>
                          <w:b/>
                          <w:bCs/>
                        </w:rPr>
                      </w:pPr>
                      <w:r w:rsidRPr="00940AEB">
                        <w:rPr>
                          <w:rFonts w:eastAsia="Roboto" w:cs="Roboto"/>
                          <w:b/>
                          <w:bCs/>
                        </w:rPr>
                        <w:t xml:space="preserve">   </w:t>
                      </w:r>
                      <w:r w:rsidR="006E28CA">
                        <w:rPr>
                          <w:rFonts w:eastAsia="Roboto" w:cs="Roboto"/>
                          <w:b/>
                          <w:bCs/>
                        </w:rPr>
                        <w:t xml:space="preserve">       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</w:rPr>
                        <w:t xml:space="preserve"> </w:t>
                      </w:r>
                      <w:r w:rsidR="006E28CA">
                        <w:rPr>
                          <w:rFonts w:eastAsia="Roboto" w:cs="Roboto"/>
                          <w:b/>
                          <w:bCs/>
                        </w:rPr>
                        <w:t xml:space="preserve">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</w:rPr>
                        <w:t xml:space="preserve"> full       </w:t>
                      </w:r>
                      <w:r w:rsidR="006E28CA">
                        <w:rPr>
                          <w:rFonts w:eastAsia="Roboto" w:cs="Roboto"/>
                          <w:b/>
                          <w:bCs/>
                        </w:rPr>
                        <w:t xml:space="preserve">    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</w:rPr>
                        <w:t xml:space="preserve">nearly full     </w:t>
                      </w:r>
                      <w:r w:rsidR="006E28CA">
                        <w:rPr>
                          <w:rFonts w:eastAsia="Roboto" w:cs="Roboto"/>
                          <w:b/>
                          <w:bCs/>
                        </w:rPr>
                        <w:t xml:space="preserve">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</w:rPr>
                        <w:t xml:space="preserve"> half full     </w:t>
                      </w:r>
                      <w:r w:rsidR="006E28CA">
                        <w:rPr>
                          <w:rFonts w:eastAsia="Roboto" w:cs="Roboto"/>
                          <w:b/>
                          <w:bCs/>
                        </w:rPr>
                        <w:t xml:space="preserve">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</w:rPr>
                        <w:t xml:space="preserve">nearly empty    </w:t>
                      </w:r>
                      <w:r w:rsidR="006E28CA">
                        <w:rPr>
                          <w:rFonts w:eastAsia="Roboto" w:cs="Robot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40AEB">
                        <w:rPr>
                          <w:rFonts w:eastAsia="Roboto" w:cs="Roboto"/>
                          <w:b/>
                          <w:bCs/>
                        </w:rPr>
                        <w:t>empty</w:t>
                      </w:r>
                      <w:proofErr w:type="spellEnd"/>
                    </w:p>
                    <w:p w14:paraId="2EBFAC51" w14:textId="67698EBA" w:rsidR="00940AEB" w:rsidRPr="004B4AD4" w:rsidRDefault="00940AEB" w:rsidP="00940AE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600"/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</w:pPr>
                    </w:p>
                    <w:p w14:paraId="0CB7CEA5" w14:textId="77777777" w:rsidR="00940AEB" w:rsidRDefault="00940AEB" w:rsidP="00940AE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80" w:line="240" w:lineRule="auto"/>
                        <w:rPr>
                          <w:rFonts w:eastAsia="Roboto" w:cs="Roboto"/>
                          <w:color w:val="000000"/>
                        </w:rPr>
                      </w:pPr>
                      <w:r>
                        <w:rPr>
                          <w:rFonts w:eastAsia="Roboto" w:cs="Roboto"/>
                          <w:color w:val="000000"/>
                        </w:rPr>
                        <w:t>Talk about the size and shape of these containers.</w:t>
                      </w:r>
                    </w:p>
                    <w:p w14:paraId="027F455F" w14:textId="25E67410" w:rsidR="00940AEB" w:rsidRDefault="00940AEB" w:rsidP="00940AE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80" w:line="240" w:lineRule="auto"/>
                        <w:rPr>
                          <w:rFonts w:eastAsia="Roboto" w:cs="Roboto"/>
                          <w:color w:val="000000"/>
                        </w:rPr>
                      </w:pPr>
                      <w:r>
                        <w:rPr>
                          <w:rFonts w:eastAsia="Roboto" w:cs="Roboto"/>
                          <w:color w:val="000000"/>
                        </w:rPr>
                        <w:t>Use some of these words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>: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  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 tall        thin      narrow      wide        shallow</w:t>
                      </w:r>
                      <w:r>
                        <w:rPr>
                          <w:rFonts w:eastAsia="Roboto" w:cs="Roboto"/>
                          <w:color w:val="000000"/>
                        </w:rPr>
                        <w:t xml:space="preserve">    </w:t>
                      </w:r>
                    </w:p>
                    <w:p w14:paraId="6794EE2E" w14:textId="77777777" w:rsidR="00940AEB" w:rsidRDefault="00940AEB" w:rsidP="00940AE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0" w:line="240" w:lineRule="auto"/>
                        <w:rPr>
                          <w:rFonts w:eastAsia="Roboto" w:cs="Roboto"/>
                          <w:color w:val="000000"/>
                        </w:rPr>
                      </w:pPr>
                      <w:r>
                        <w:rPr>
                          <w:rFonts w:eastAsia="Roboto" w:cs="Roboto"/>
                          <w:color w:val="000000"/>
                        </w:rPr>
                        <w:t>Which container do you think might hold the most?</w:t>
                      </w:r>
                    </w:p>
                    <w:p w14:paraId="74FF479D" w14:textId="01F82927" w:rsidR="00940AEB" w:rsidRDefault="00940AEB" w:rsidP="00940AE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0" w:line="240" w:lineRule="auto"/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Compare the contents of each container. </w:t>
                      </w:r>
                    </w:p>
                    <w:p w14:paraId="2C78EB5D" w14:textId="4F27C4FF" w:rsidR="00940AEB" w:rsidRPr="00940AEB" w:rsidRDefault="00940AEB" w:rsidP="00940AE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Look at how many ladles it took to fill each container. Which container has the greatest capacity? Then order them from smallest capacity to the greatest. </w:t>
                      </w:r>
                    </w:p>
                  </w:txbxContent>
                </v:textbox>
              </v:shape>
            </w:pict>
          </mc:Fallback>
        </mc:AlternateContent>
      </w:r>
      <w:r w:rsidR="00101DEF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457C7A6A" wp14:editId="497D091E">
                <wp:simplePos x="0" y="0"/>
                <wp:positionH relativeFrom="column">
                  <wp:posOffset>-632224</wp:posOffset>
                </wp:positionH>
                <wp:positionV relativeFrom="paragraph">
                  <wp:posOffset>262653</wp:posOffset>
                </wp:positionV>
                <wp:extent cx="5104263" cy="5347970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4263" cy="534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6534F" w14:textId="3C7D251B" w:rsidR="00101DEF" w:rsidRPr="009A7B12" w:rsidRDefault="00101DEF" w:rsidP="00101DEF">
                            <w:pPr>
                              <w:pStyle w:val="Heading2"/>
                              <w:spacing w:before="0" w:after="80"/>
                              <w:rPr>
                                <w:color w:val="653C8F"/>
                              </w:rPr>
                            </w:pPr>
                            <w:r w:rsidRPr="00101DEF">
                              <w:rPr>
                                <w:color w:val="653C8F"/>
                              </w:rPr>
                              <w:t>Compare Mass</w:t>
                            </w:r>
                          </w:p>
                          <w:p w14:paraId="6517040B" w14:textId="28BADF41" w:rsidR="00101DEF" w:rsidRPr="00940AEB" w:rsidRDefault="00101DEF" w:rsidP="00DF180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800"/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    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  <w:t xml:space="preserve">heavy     heavier than 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  <w:t xml:space="preserve">  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  <w:t xml:space="preserve">heaviest       </w:t>
                            </w:r>
                            <w:r w:rsidR="00421259" w:rsidRPr="00940AEB"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  <w:t xml:space="preserve">   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  <w:t xml:space="preserve"> light      lighter than    lightest</w:t>
                            </w:r>
                          </w:p>
                          <w:p w14:paraId="3F030E0F" w14:textId="121A0580" w:rsidR="00101DEF" w:rsidRPr="00940AEB" w:rsidRDefault="00421259" w:rsidP="00DF180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100"/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</w:pP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                                                            equal to</w:t>
                            </w:r>
                          </w:p>
                          <w:p w14:paraId="5BA76E29" w14:textId="77777777" w:rsidR="00421259" w:rsidRDefault="00421259" w:rsidP="0042125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0"/>
                              <w:rPr>
                                <w:rFonts w:eastAsia="Roboto" w:cs="Roboto"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  <w:color w:val="000000"/>
                              </w:rPr>
                              <w:t xml:space="preserve">Talk about what these balance scales show. </w:t>
                            </w:r>
                          </w:p>
                          <w:p w14:paraId="0397F515" w14:textId="77777777" w:rsidR="00421259" w:rsidRDefault="00421259" w:rsidP="0042125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0"/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Bigger items are not always heavier. Smaller items are not always lighter. </w:t>
                            </w:r>
                          </w:p>
                          <w:p w14:paraId="108C5C5C" w14:textId="77777777" w:rsidR="00421259" w:rsidRDefault="00421259" w:rsidP="0042125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Which item is the heaviest? Which is the lightest? How do you know? Put the items in order of lightest to heaviest. </w:t>
                            </w:r>
                          </w:p>
                          <w:p w14:paraId="4781CD6E" w14:textId="77777777" w:rsidR="00101DEF" w:rsidRDefault="00101DEF" w:rsidP="00101DEF"/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C7A6A" id="_x0000_s1035" type="#_x0000_t202" style="position:absolute;margin-left:-49.8pt;margin-top:20.7pt;width:401.9pt;height:421.1pt;z-index:25185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" filled="f" stroked="f">
                <v:textbox inset="4mm,3mm,4mm,4mm">
                  <w:txbxContent>
                    <w:p w14:paraId="7EE6534F" w14:textId="3C7D251B" w:rsidR="00101DEF" w:rsidRPr="009A7B12" w:rsidRDefault="00101DEF" w:rsidP="00101DEF">
                      <w:pPr>
                        <w:pStyle w:val="Heading2"/>
                        <w:spacing w:before="0" w:after="80"/>
                        <w:rPr>
                          <w:color w:val="653C8F"/>
                        </w:rPr>
                      </w:pPr>
                      <w:r w:rsidRPr="00101DEF">
                        <w:rPr>
                          <w:color w:val="653C8F"/>
                        </w:rPr>
                        <w:t>Compare Mass</w:t>
                      </w:r>
                    </w:p>
                    <w:p w14:paraId="6517040B" w14:textId="28BADF41" w:rsidR="00101DEF" w:rsidRPr="00940AEB" w:rsidRDefault="00101DEF" w:rsidP="00DF180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800"/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    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heavy     heavier than 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  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heaviest       </w:t>
                      </w:r>
                      <w:r w:rsidR="00421259" w:rsidRPr="00940AEB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   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 light      lighter than    lightest</w:t>
                      </w:r>
                    </w:p>
                    <w:p w14:paraId="3F030E0F" w14:textId="121A0580" w:rsidR="00101DEF" w:rsidRPr="00940AEB" w:rsidRDefault="00421259" w:rsidP="00DF180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100"/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</w:pPr>
                      <w:r w:rsidRPr="00940AEB">
                        <w:rPr>
                          <w:rFonts w:eastAsia="Roboto" w:cs="Roboto"/>
                          <w:b/>
                          <w:bCs/>
                        </w:rPr>
                        <w:t xml:space="preserve">                                                             equal to</w:t>
                      </w:r>
                    </w:p>
                    <w:p w14:paraId="5BA76E29" w14:textId="77777777" w:rsidR="00421259" w:rsidRDefault="00421259" w:rsidP="0042125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0"/>
                        <w:rPr>
                          <w:rFonts w:eastAsia="Roboto" w:cs="Roboto"/>
                          <w:color w:val="000000"/>
                        </w:rPr>
                      </w:pPr>
                      <w:r>
                        <w:rPr>
                          <w:rFonts w:eastAsia="Roboto" w:cs="Roboto"/>
                          <w:color w:val="000000"/>
                        </w:rPr>
                        <w:t xml:space="preserve">Talk about what these balance scales show. </w:t>
                      </w:r>
                    </w:p>
                    <w:p w14:paraId="0397F515" w14:textId="77777777" w:rsidR="00421259" w:rsidRDefault="00421259" w:rsidP="0042125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0"/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Bigger items are not always heavier. Smaller items are not always lighter. </w:t>
                      </w:r>
                    </w:p>
                    <w:p w14:paraId="108C5C5C" w14:textId="77777777" w:rsidR="00421259" w:rsidRDefault="00421259" w:rsidP="0042125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Which item is the heaviest? Which is the lightest? How do you know? Put the items in order of lightest to heaviest. </w:t>
                      </w:r>
                    </w:p>
                    <w:p w14:paraId="4781CD6E" w14:textId="77777777" w:rsidR="00101DEF" w:rsidRDefault="00101DEF" w:rsidP="00101DEF"/>
                  </w:txbxContent>
                </v:textbox>
              </v:shape>
            </w:pict>
          </mc:Fallback>
        </mc:AlternateContent>
      </w:r>
      <w:r w:rsidR="00387CC8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08576" behindDoc="0" locked="1" layoutInCell="1" allowOverlap="1" wp14:anchorId="66AC60C9" wp14:editId="5CD39259">
                <wp:simplePos x="0" y="0"/>
                <wp:positionH relativeFrom="column">
                  <wp:posOffset>-250086</wp:posOffset>
                </wp:positionH>
                <wp:positionV relativeFrom="page">
                  <wp:posOffset>204716</wp:posOffset>
                </wp:positionV>
                <wp:extent cx="9484995" cy="56324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499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FE2C3" w14:textId="51141AFC" w:rsidR="00387CC8" w:rsidRPr="00387CC8" w:rsidRDefault="009A7B12" w:rsidP="00387CC8">
                            <w:pPr>
                              <w:pStyle w:val="Heading3"/>
                              <w:spacing w:before="4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Maths </w:t>
                            </w:r>
                            <w:r w:rsidR="00387CC8" w:rsidRPr="00854AE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Talk and Learn:</w:t>
                            </w:r>
                            <w:r w:rsidR="00387CC8" w:rsidRPr="00387CC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Supporting White Rose Maths Alive in 5!</w:t>
                            </w:r>
                          </w:p>
                          <w:p w14:paraId="69DB1141" w14:textId="77777777" w:rsidR="00387CC8" w:rsidRPr="00387CC8" w:rsidRDefault="00387CC8" w:rsidP="00387CC8">
                            <w:pPr>
                              <w:spacing w:before="40" w:after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44000" tIns="126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C60C9" id="_x0000_s1036" type="#_x0000_t202" style="position:absolute;margin-left:-19.7pt;margin-top:16.1pt;width:746.85pt;height:44.35pt;z-index: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" filled="f" stroked="f">
                <v:textbox inset="4mm,3.5mm,4mm,4mm">
                  <w:txbxContent>
                    <w:p w14:paraId="0CEFE2C3" w14:textId="51141AFC" w:rsidR="00387CC8" w:rsidRPr="00387CC8" w:rsidRDefault="009A7B12" w:rsidP="00387CC8">
                      <w:pPr>
                        <w:pStyle w:val="Heading3"/>
                        <w:spacing w:before="4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Maths </w:t>
                      </w:r>
                      <w:r w:rsidR="00387CC8" w:rsidRPr="00854AE5">
                        <w:rPr>
                          <w:color w:val="FFFFFF" w:themeColor="background1"/>
                          <w:sz w:val="36"/>
                          <w:szCs w:val="36"/>
                        </w:rPr>
                        <w:t>Talk and Learn:</w:t>
                      </w:r>
                      <w:r w:rsidR="00387CC8" w:rsidRPr="00387CC8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Supporting White Rose Maths Alive in 5!</w:t>
                      </w:r>
                    </w:p>
                    <w:p w14:paraId="69DB1141" w14:textId="77777777" w:rsidR="00387CC8" w:rsidRPr="00387CC8" w:rsidRDefault="00387CC8" w:rsidP="00387CC8">
                      <w:pPr>
                        <w:spacing w:before="40" w:after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06C0AC39" w14:textId="6E6774F7" w:rsidR="00067D68" w:rsidRPr="00EB727B" w:rsidRDefault="00067D68" w:rsidP="00EB727B"/>
    <w:p w14:paraId="3FC98242" w14:textId="667DC597" w:rsidR="00F00D10" w:rsidRPr="00F00D10" w:rsidRDefault="006E28CA" w:rsidP="00F00D10">
      <w:r w:rsidRPr="006E28CA">
        <w:drawing>
          <wp:anchor distT="0" distB="0" distL="114300" distR="114300" simplePos="0" relativeHeight="251886080" behindDoc="0" locked="0" layoutInCell="1" allowOverlap="1" wp14:anchorId="58C279E6" wp14:editId="3BA240FD">
            <wp:simplePos x="0" y="0"/>
            <wp:positionH relativeFrom="column">
              <wp:posOffset>8410575</wp:posOffset>
            </wp:positionH>
            <wp:positionV relativeFrom="paragraph">
              <wp:posOffset>245110</wp:posOffset>
            </wp:positionV>
            <wp:extent cx="250825" cy="461010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8CA">
        <w:drawing>
          <wp:anchor distT="0" distB="0" distL="114300" distR="114300" simplePos="0" relativeHeight="251888128" behindDoc="0" locked="0" layoutInCell="1" allowOverlap="1" wp14:anchorId="162F240E" wp14:editId="5AA40FE3">
            <wp:simplePos x="0" y="0"/>
            <wp:positionH relativeFrom="column">
              <wp:posOffset>5097780</wp:posOffset>
            </wp:positionH>
            <wp:positionV relativeFrom="paragraph">
              <wp:posOffset>241300</wp:posOffset>
            </wp:positionV>
            <wp:extent cx="247650" cy="454660"/>
            <wp:effectExtent l="0" t="0" r="0" b="254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8CA">
        <w:drawing>
          <wp:anchor distT="0" distB="0" distL="114300" distR="114300" simplePos="0" relativeHeight="251887104" behindDoc="0" locked="0" layoutInCell="1" allowOverlap="1" wp14:anchorId="0FEA793E" wp14:editId="63025978">
            <wp:simplePos x="0" y="0"/>
            <wp:positionH relativeFrom="column">
              <wp:posOffset>5929630</wp:posOffset>
            </wp:positionH>
            <wp:positionV relativeFrom="paragraph">
              <wp:posOffset>245110</wp:posOffset>
            </wp:positionV>
            <wp:extent cx="247650" cy="454660"/>
            <wp:effectExtent l="0" t="0" r="0" b="254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8CA">
        <w:drawing>
          <wp:anchor distT="0" distB="0" distL="114300" distR="114300" simplePos="0" relativeHeight="251889152" behindDoc="0" locked="0" layoutInCell="1" allowOverlap="1" wp14:anchorId="38EB68C2" wp14:editId="6C2F40E9">
            <wp:simplePos x="0" y="0"/>
            <wp:positionH relativeFrom="column">
              <wp:posOffset>7583170</wp:posOffset>
            </wp:positionH>
            <wp:positionV relativeFrom="paragraph">
              <wp:posOffset>240665</wp:posOffset>
            </wp:positionV>
            <wp:extent cx="247015" cy="454025"/>
            <wp:effectExtent l="0" t="0" r="635" b="317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8CA">
        <w:drawing>
          <wp:anchor distT="0" distB="0" distL="114300" distR="114300" simplePos="0" relativeHeight="251885056" behindDoc="0" locked="0" layoutInCell="1" allowOverlap="1" wp14:anchorId="23AB3146" wp14:editId="6BDA0F32">
            <wp:simplePos x="0" y="0"/>
            <wp:positionH relativeFrom="column">
              <wp:posOffset>6757035</wp:posOffset>
            </wp:positionH>
            <wp:positionV relativeFrom="paragraph">
              <wp:posOffset>245110</wp:posOffset>
            </wp:positionV>
            <wp:extent cx="247650" cy="454660"/>
            <wp:effectExtent l="0" t="0" r="0" b="254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804">
        <w:rPr>
          <w:noProof/>
        </w:rPr>
        <mc:AlternateContent>
          <mc:Choice Requires="wpg">
            <w:drawing>
              <wp:anchor distT="0" distB="0" distL="114300" distR="114300" simplePos="0" relativeHeight="251865600" behindDoc="0" locked="0" layoutInCell="1" allowOverlap="1" wp14:anchorId="3563BFA8" wp14:editId="2785E860">
                <wp:simplePos x="0" y="0"/>
                <wp:positionH relativeFrom="column">
                  <wp:posOffset>2471420</wp:posOffset>
                </wp:positionH>
                <wp:positionV relativeFrom="paragraph">
                  <wp:posOffset>261925</wp:posOffset>
                </wp:positionV>
                <wp:extent cx="1287145" cy="599440"/>
                <wp:effectExtent l="0" t="0" r="27305" b="0"/>
                <wp:wrapNone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145" cy="599440"/>
                          <a:chOff x="0" y="0"/>
                          <a:chExt cx="1287475" cy="599618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2413"/>
                            <a:ext cx="1233170" cy="497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Oval 324"/>
                        <wps:cNvSpPr/>
                        <wps:spPr>
                          <a:xfrm>
                            <a:off x="629107" y="0"/>
                            <a:ext cx="658368" cy="416458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2AC7F" id="Group 327" o:spid="_x0000_s1026" style="position:absolute;margin-left:194.6pt;margin-top:20.6pt;width:101.35pt;height:47.2pt;z-index:251865600" coordsize="12874,5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">
                <v:shape id="Picture 47" o:spid="_x0000_s1027" type="#_x0000_t75" style="position:absolute;top:1024;width:12331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">
                  <v:imagedata r:id="rId69" o:title=""/>
                </v:shape>
                <v:oval id="Oval 324" o:spid="_x0000_s1028" style="position:absolute;left:6291;width:6583;height:4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" filled="f" strokecolor="black [3213]" strokeweight=".5pt">
                  <v:stroke joinstyle="miter"/>
                </v:oval>
              </v:group>
            </w:pict>
          </mc:Fallback>
        </mc:AlternateContent>
      </w:r>
    </w:p>
    <w:p w14:paraId="43719AAA" w14:textId="37EC9955" w:rsidR="003E6B9B" w:rsidRPr="00F00D10" w:rsidRDefault="00231BEA" w:rsidP="00F00D10">
      <w:r>
        <w:rPr>
          <w:noProof/>
        </w:rPr>
        <mc:AlternateContent>
          <mc:Choice Requires="wpg">
            <w:drawing>
              <wp:anchor distT="0" distB="0" distL="114300" distR="114300" simplePos="0" relativeHeight="251972096" behindDoc="0" locked="0" layoutInCell="1" allowOverlap="1" wp14:anchorId="0AC31385" wp14:editId="35430547">
                <wp:simplePos x="0" y="0"/>
                <wp:positionH relativeFrom="column">
                  <wp:posOffset>-262255</wp:posOffset>
                </wp:positionH>
                <wp:positionV relativeFrom="paragraph">
                  <wp:posOffset>3660775</wp:posOffset>
                </wp:positionV>
                <wp:extent cx="1233170" cy="550545"/>
                <wp:effectExtent l="0" t="19050" r="5080" b="190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170" cy="550545"/>
                          <a:chOff x="0" y="0"/>
                          <a:chExt cx="1233170" cy="550545"/>
                        </a:xfrm>
                      </wpg:grpSpPr>
                      <pic:pic xmlns:pic="http://schemas.openxmlformats.org/drawingml/2006/picture">
                        <pic:nvPicPr>
                          <pic:cNvPr id="363" name="Picture 363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33170" cy="45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41286">
                            <a:off x="95250" y="0"/>
                            <a:ext cx="400050" cy="2247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6" name="Group 76"/>
                        <wpg:cNvGrpSpPr/>
                        <wpg:grpSpPr>
                          <a:xfrm>
                            <a:off x="868680" y="19050"/>
                            <a:ext cx="230505" cy="133985"/>
                            <a:chOff x="0" y="0"/>
                            <a:chExt cx="230505" cy="133985"/>
                          </a:xfrm>
                        </wpg:grpSpPr>
                        <pic:pic xmlns:pic="http://schemas.openxmlformats.org/drawingml/2006/picture">
                          <pic:nvPicPr>
                            <pic:cNvPr id="379" name="Picture 3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0" name="Picture 3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" y="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F6B1B9" id="Group 77" o:spid="_x0000_s1026" style="position:absolute;margin-left:-20.65pt;margin-top:288.25pt;width:97.1pt;height:43.35pt;z-index:251972096" coordsize="12331,5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">
                <v:shape id="Picture 363" o:spid="_x0000_s1027" type="#_x0000_t75" style="position:absolute;top:952;width:12331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">
                  <v:imagedata r:id="rId73" o:title=""/>
                </v:shape>
                <v:shape id="Picture 72" o:spid="_x0000_s1028" type="#_x0000_t75" style="position:absolute;left:952;width:4001;height:2247;rotation:-103314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">
                  <v:imagedata r:id="rId74" o:title=""/>
                </v:shape>
                <v:group id="Group 76" o:spid="_x0000_s1029" style="position:absolute;left:8686;top:190;width:2305;height:1340" coordsize="23050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Picture 379" o:spid="_x0000_s1030" type="#_x0000_t75" style="position:absolute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">
                    <v:imagedata r:id="rId75" o:title=""/>
                  </v:shape>
                  <v:shape id="Picture 380" o:spid="_x0000_s1031" type="#_x0000_t75" style="position:absolute;left:114300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">
                    <v:imagedata r:id="rId75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5712" behindDoc="0" locked="0" layoutInCell="1" allowOverlap="1" wp14:anchorId="317EA065" wp14:editId="3250D6BC">
                <wp:simplePos x="0" y="0"/>
                <wp:positionH relativeFrom="column">
                  <wp:posOffset>1322705</wp:posOffset>
                </wp:positionH>
                <wp:positionV relativeFrom="paragraph">
                  <wp:posOffset>3489325</wp:posOffset>
                </wp:positionV>
                <wp:extent cx="1233170" cy="721995"/>
                <wp:effectExtent l="0" t="0" r="5080" b="1905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170" cy="721995"/>
                          <a:chOff x="0" y="0"/>
                          <a:chExt cx="1233170" cy="721995"/>
                        </a:xfrm>
                      </wpg:grpSpPr>
                      <pic:pic xmlns:pic="http://schemas.openxmlformats.org/drawingml/2006/picture">
                        <pic:nvPicPr>
                          <pic:cNvPr id="362" name="Picture 362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"/>
                            <a:ext cx="1233170" cy="45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701"/>
                          <a:stretch/>
                        </pic:blipFill>
                        <pic:spPr bwMode="auto">
                          <a:xfrm>
                            <a:off x="41910" y="0"/>
                            <a:ext cx="496570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70" name="Group 370"/>
                        <wpg:cNvGrpSpPr/>
                        <wpg:grpSpPr>
                          <a:xfrm>
                            <a:off x="792480" y="72390"/>
                            <a:ext cx="344805" cy="248285"/>
                            <a:chOff x="0" y="0"/>
                            <a:chExt cx="344805" cy="248285"/>
                          </a:xfrm>
                        </wpg:grpSpPr>
                        <pic:pic xmlns:pic="http://schemas.openxmlformats.org/drawingml/2006/picture">
                          <pic:nvPicPr>
                            <pic:cNvPr id="75" name="Picture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430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6" name="Picture 3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" y="11430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7" name="Picture 3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11430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8" name="Picture 3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" y="381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9" name="Picture 3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4790" y="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5742B6" id="Group 74" o:spid="_x0000_s1026" style="position:absolute;margin-left:104.15pt;margin-top:274.75pt;width:97.1pt;height:56.85pt;z-index:251955712" coordsize="12331,7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">
                <v:shape id="Picture 362" o:spid="_x0000_s1027" type="#_x0000_t75" style="position:absolute;top:2667;width:12331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">
                  <v:imagedata r:id="rId73" o:title=""/>
                </v:shape>
                <v:shape id="Picture 71" o:spid="_x0000_s1028" type="#_x0000_t75" style="position:absolute;left:419;width:4965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">
                  <v:imagedata r:id="rId77" o:title="" cropbottom="24052f"/>
                </v:shape>
                <v:group id="Group 370" o:spid="_x0000_s1029" style="position:absolute;left:7924;top:723;width:3448;height:2483" coordsize="34480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Picture 75" o:spid="_x0000_s1030" type="#_x0000_t75" style="position:absolute;top:114300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">
                    <v:imagedata r:id="rId75" o:title=""/>
                  </v:shape>
                  <v:shape id="Picture 366" o:spid="_x0000_s1031" type="#_x0000_t75" style="position:absolute;left:114300;top:114300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">
                    <v:imagedata r:id="rId75" o:title=""/>
                  </v:shape>
                  <v:shape id="Picture 367" o:spid="_x0000_s1032" type="#_x0000_t75" style="position:absolute;left:228600;top:114300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">
                    <v:imagedata r:id="rId75" o:title=""/>
                  </v:shape>
                  <v:shape id="Picture 368" o:spid="_x0000_s1033" type="#_x0000_t75" style="position:absolute;left:114300;top:3810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">
                    <v:imagedata r:id="rId75" o:title=""/>
                  </v:shape>
                  <v:shape id="Picture 369" o:spid="_x0000_s1034" type="#_x0000_t75" style="position:absolute;left:224790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">
                    <v:imagedata r:id="rId75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2880" behindDoc="0" locked="0" layoutInCell="1" allowOverlap="1" wp14:anchorId="513382BB" wp14:editId="624AB440">
                <wp:simplePos x="0" y="0"/>
                <wp:positionH relativeFrom="column">
                  <wp:posOffset>2915285</wp:posOffset>
                </wp:positionH>
                <wp:positionV relativeFrom="paragraph">
                  <wp:posOffset>3683635</wp:posOffset>
                </wp:positionV>
                <wp:extent cx="1233170" cy="527685"/>
                <wp:effectExtent l="0" t="0" r="5080" b="571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170" cy="527685"/>
                          <a:chOff x="0" y="0"/>
                          <a:chExt cx="1233170" cy="527685"/>
                        </a:xfrm>
                      </wpg:grpSpPr>
                      <pic:pic xmlns:pic="http://schemas.openxmlformats.org/drawingml/2006/picture">
                        <pic:nvPicPr>
                          <pic:cNvPr id="361" name="Picture 361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390"/>
                            <a:ext cx="1233170" cy="45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16" b="1"/>
                          <a:stretch/>
                        </pic:blipFill>
                        <pic:spPr bwMode="auto">
                          <a:xfrm rot="10800000">
                            <a:off x="38100" y="3810"/>
                            <a:ext cx="466725" cy="11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83" name="Group 383"/>
                        <wpg:cNvGrpSpPr/>
                        <wpg:grpSpPr>
                          <a:xfrm>
                            <a:off x="792480" y="0"/>
                            <a:ext cx="344805" cy="133985"/>
                            <a:chOff x="0" y="0"/>
                            <a:chExt cx="344805" cy="133985"/>
                          </a:xfrm>
                        </wpg:grpSpPr>
                        <pic:pic xmlns:pic="http://schemas.openxmlformats.org/drawingml/2006/picture">
                          <pic:nvPicPr>
                            <pic:cNvPr id="372" name="Picture 3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3" name="Picture 3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" y="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4" name="Picture 3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9BA0EA" id="Group 65" o:spid="_x0000_s1026" style="position:absolute;margin-left:229.55pt;margin-top:290.05pt;width:97.1pt;height:41.55pt;z-index:251962880" coordsize="12331,5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">
                <v:shape id="Picture 361" o:spid="_x0000_s1027" type="#_x0000_t75" style="position:absolute;top:723;width:12331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">
                  <v:imagedata r:id="rId73" o:title=""/>
                </v:shape>
                <v:shape id="Picture 73" o:spid="_x0000_s1028" type="#_x0000_t75" style="position:absolute;left:381;top:38;width:4667;height:117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">
                  <v:imagedata r:id="rId79" o:title="" croptop="18819f" cropbottom="1f"/>
                </v:shape>
                <v:group id="Group 383" o:spid="_x0000_s1029" style="position:absolute;left:7924;width:3448;height:1339" coordsize="34480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Picture 372" o:spid="_x0000_s1030" type="#_x0000_t75" style="position:absolute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">
                    <v:imagedata r:id="rId75" o:title=""/>
                  </v:shape>
                  <v:shape id="Picture 373" o:spid="_x0000_s1031" type="#_x0000_t75" style="position:absolute;left:114300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">
                    <v:imagedata r:id="rId75" o:title=""/>
                  </v:shape>
                  <v:shape id="Picture 374" o:spid="_x0000_s1032" type="#_x0000_t75" style="position:absolute;left:228600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">
                    <v:imagedata r:id="rId75" o:title=""/>
                  </v:shape>
                </v:group>
              </v:group>
            </w:pict>
          </mc:Fallback>
        </mc:AlternateContent>
      </w:r>
      <w:r w:rsidR="007A4C2C" w:rsidRPr="00430988">
        <w:drawing>
          <wp:anchor distT="0" distB="0" distL="114300" distR="114300" simplePos="0" relativeHeight="251937280" behindDoc="0" locked="0" layoutInCell="1" allowOverlap="1" wp14:anchorId="59E22056" wp14:editId="66F1DFCD">
            <wp:simplePos x="0" y="0"/>
            <wp:positionH relativeFrom="column">
              <wp:posOffset>2595245</wp:posOffset>
            </wp:positionH>
            <wp:positionV relativeFrom="paragraph">
              <wp:posOffset>1548130</wp:posOffset>
            </wp:positionV>
            <wp:extent cx="265430" cy="187325"/>
            <wp:effectExtent l="0" t="0" r="1270" b="3175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8915"/>
                    <a:stretch/>
                  </pic:blipFill>
                  <pic:spPr bwMode="auto">
                    <a:xfrm>
                      <a:off x="0" y="0"/>
                      <a:ext cx="265430" cy="18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2C" w:rsidRPr="00430988">
        <w:drawing>
          <wp:anchor distT="0" distB="0" distL="114300" distR="114300" simplePos="0" relativeHeight="251939328" behindDoc="0" locked="0" layoutInCell="1" allowOverlap="1" wp14:anchorId="632D09F2" wp14:editId="6823B288">
            <wp:simplePos x="0" y="0"/>
            <wp:positionH relativeFrom="column">
              <wp:posOffset>3307715</wp:posOffset>
            </wp:positionH>
            <wp:positionV relativeFrom="paragraph">
              <wp:posOffset>1546225</wp:posOffset>
            </wp:positionV>
            <wp:extent cx="266041" cy="187325"/>
            <wp:effectExtent l="0" t="0" r="1270" b="3175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8915"/>
                    <a:stretch/>
                  </pic:blipFill>
                  <pic:spPr bwMode="auto">
                    <a:xfrm>
                      <a:off x="0" y="0"/>
                      <a:ext cx="266041" cy="18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2C" w:rsidRPr="00430988">
        <w:drawing>
          <wp:anchor distT="0" distB="0" distL="114300" distR="114300" simplePos="0" relativeHeight="251935232" behindDoc="0" locked="0" layoutInCell="1" allowOverlap="1" wp14:anchorId="6E7CD882" wp14:editId="3C84FD4C">
            <wp:simplePos x="0" y="0"/>
            <wp:positionH relativeFrom="column">
              <wp:posOffset>1086485</wp:posOffset>
            </wp:positionH>
            <wp:positionV relativeFrom="paragraph">
              <wp:posOffset>1595755</wp:posOffset>
            </wp:positionV>
            <wp:extent cx="266041" cy="187325"/>
            <wp:effectExtent l="0" t="0" r="1270" b="317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8915"/>
                    <a:stretch/>
                  </pic:blipFill>
                  <pic:spPr bwMode="auto">
                    <a:xfrm>
                      <a:off x="0" y="0"/>
                      <a:ext cx="266227" cy="18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2C" w:rsidRPr="00430988">
        <w:drawing>
          <wp:anchor distT="0" distB="0" distL="114300" distR="114300" simplePos="0" relativeHeight="251934208" behindDoc="0" locked="0" layoutInCell="1" allowOverlap="1" wp14:anchorId="10E2C99A" wp14:editId="54F62A0B">
            <wp:simplePos x="0" y="0"/>
            <wp:positionH relativeFrom="column">
              <wp:posOffset>446255</wp:posOffset>
            </wp:positionH>
            <wp:positionV relativeFrom="paragraph">
              <wp:posOffset>1444021</wp:posOffset>
            </wp:positionV>
            <wp:extent cx="148989" cy="402324"/>
            <wp:effectExtent l="25717" t="31433" r="10478" b="48577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58308">
                      <a:off x="0" y="0"/>
                      <a:ext cx="148989" cy="402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F1F">
        <w:rPr>
          <w:noProof/>
        </w:rPr>
        <mc:AlternateContent>
          <mc:Choice Requires="wpg">
            <w:drawing>
              <wp:anchor distT="0" distB="0" distL="114300" distR="114300" simplePos="0" relativeHeight="251926016" behindDoc="0" locked="0" layoutInCell="1" allowOverlap="1" wp14:anchorId="77BD20A4" wp14:editId="02B7D53F">
                <wp:simplePos x="0" y="0"/>
                <wp:positionH relativeFrom="column">
                  <wp:posOffset>1295570</wp:posOffset>
                </wp:positionH>
                <wp:positionV relativeFrom="paragraph">
                  <wp:posOffset>2418629</wp:posOffset>
                </wp:positionV>
                <wp:extent cx="1232535" cy="670982"/>
                <wp:effectExtent l="0" t="0" r="5715" b="0"/>
                <wp:wrapNone/>
                <wp:docPr id="360" name="Group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535" cy="670982"/>
                          <a:chOff x="0" y="0"/>
                          <a:chExt cx="1232535" cy="670982"/>
                        </a:xfrm>
                      </wpg:grpSpPr>
                      <pic:pic xmlns:pic="http://schemas.openxmlformats.org/drawingml/2006/picture">
                        <pic:nvPicPr>
                          <pic:cNvPr id="332" name="Picture 332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3777"/>
                            <a:ext cx="1232535" cy="497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Rectangle 358"/>
                        <wps:cNvSpPr/>
                        <wps:spPr>
                          <a:xfrm>
                            <a:off x="45513" y="0"/>
                            <a:ext cx="417830" cy="227330"/>
                          </a:xfrm>
                          <a:prstGeom prst="rect">
                            <a:avLst/>
                          </a:prstGeom>
                          <a:solidFill>
                            <a:srgbClr val="996633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897849" y="215153"/>
                            <a:ext cx="123825" cy="102870"/>
                          </a:xfrm>
                          <a:prstGeom prst="rect">
                            <a:avLst/>
                          </a:prstGeom>
                          <a:solidFill>
                            <a:srgbClr val="996633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09136" id="Group 360" o:spid="_x0000_s1026" style="position:absolute;margin-left:102pt;margin-top:190.45pt;width:97.05pt;height:52.85pt;z-index:251926016" coordsize="12325,6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">
                <v:shape id="Picture 332" o:spid="_x0000_s1027" type="#_x0000_t75" style="position:absolute;top:1737;width:12325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">
                  <v:imagedata r:id="rId83" o:title=""/>
                </v:shape>
                <v:rect id="Rectangle 358" o:spid="_x0000_s1028" style="position:absolute;left:455;width:4178;height: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" fillcolor="#963" strokecolor="black [3213]" strokeweight=".25pt"/>
                <v:rect id="Rectangle 359" o:spid="_x0000_s1029" style="position:absolute;left:8978;top:2151;width:1238;height:1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" fillcolor="#963" strokecolor="black [3213]" strokeweight=".25pt"/>
              </v:group>
            </w:pict>
          </mc:Fallback>
        </mc:AlternateContent>
      </w:r>
      <w:r w:rsidR="00E458E0" w:rsidRPr="00E458E0">
        <w:drawing>
          <wp:anchor distT="0" distB="0" distL="114300" distR="114300" simplePos="0" relativeHeight="251918848" behindDoc="0" locked="0" layoutInCell="1" allowOverlap="1" wp14:anchorId="3E5FFA0D" wp14:editId="617C7EEB">
            <wp:simplePos x="0" y="0"/>
            <wp:positionH relativeFrom="column">
              <wp:posOffset>7924800</wp:posOffset>
            </wp:positionH>
            <wp:positionV relativeFrom="paragraph">
              <wp:posOffset>2262344</wp:posOffset>
            </wp:positionV>
            <wp:extent cx="838835" cy="48133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8E0" w:rsidRPr="00E458E0">
        <w:drawing>
          <wp:anchor distT="0" distB="0" distL="114300" distR="114300" simplePos="0" relativeHeight="251919872" behindDoc="0" locked="0" layoutInCell="1" allowOverlap="1" wp14:anchorId="7D30868D" wp14:editId="3FC49B31">
            <wp:simplePos x="0" y="0"/>
            <wp:positionH relativeFrom="column">
              <wp:posOffset>7249160</wp:posOffset>
            </wp:positionH>
            <wp:positionV relativeFrom="paragraph">
              <wp:posOffset>2177889</wp:posOffset>
            </wp:positionV>
            <wp:extent cx="310515" cy="59499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8E0" w:rsidRPr="00E458E0">
        <w:drawing>
          <wp:anchor distT="0" distB="0" distL="114300" distR="114300" simplePos="0" relativeHeight="251921920" behindDoc="0" locked="0" layoutInCell="1" allowOverlap="1" wp14:anchorId="75E076D1" wp14:editId="74828F06">
            <wp:simplePos x="0" y="0"/>
            <wp:positionH relativeFrom="column">
              <wp:posOffset>5484495</wp:posOffset>
            </wp:positionH>
            <wp:positionV relativeFrom="paragraph">
              <wp:posOffset>2170269</wp:posOffset>
            </wp:positionV>
            <wp:extent cx="218440" cy="61214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8E0" w:rsidRPr="00E458E0">
        <w:drawing>
          <wp:anchor distT="0" distB="0" distL="114300" distR="114300" simplePos="0" relativeHeight="251920896" behindDoc="0" locked="0" layoutInCell="1" allowOverlap="1" wp14:anchorId="1C6E13EF" wp14:editId="4FB5CC6B">
            <wp:simplePos x="0" y="0"/>
            <wp:positionH relativeFrom="column">
              <wp:posOffset>6179820</wp:posOffset>
            </wp:positionH>
            <wp:positionV relativeFrom="paragraph">
              <wp:posOffset>2181064</wp:posOffset>
            </wp:positionV>
            <wp:extent cx="581866" cy="570387"/>
            <wp:effectExtent l="0" t="0" r="8890" b="127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66" cy="57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07" w:rsidRPr="00C55407">
        <w:drawing>
          <wp:anchor distT="0" distB="0" distL="114300" distR="114300" simplePos="0" relativeHeight="251911680" behindDoc="0" locked="0" layoutInCell="1" allowOverlap="1" wp14:anchorId="19F07960" wp14:editId="0C700CCD">
            <wp:simplePos x="0" y="0"/>
            <wp:positionH relativeFrom="column">
              <wp:posOffset>8551930</wp:posOffset>
            </wp:positionH>
            <wp:positionV relativeFrom="paragraph">
              <wp:posOffset>1356360</wp:posOffset>
            </wp:positionV>
            <wp:extent cx="309750" cy="427430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0" cy="4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07" w:rsidRPr="00C55407">
        <w:drawing>
          <wp:anchor distT="0" distB="0" distL="114300" distR="114300" simplePos="0" relativeHeight="251912704" behindDoc="0" locked="0" layoutInCell="1" allowOverlap="1" wp14:anchorId="2A222D4C" wp14:editId="41A7C57A">
            <wp:simplePos x="0" y="0"/>
            <wp:positionH relativeFrom="column">
              <wp:posOffset>7806822</wp:posOffset>
            </wp:positionH>
            <wp:positionV relativeFrom="paragraph">
              <wp:posOffset>1259683</wp:posOffset>
            </wp:positionV>
            <wp:extent cx="435896" cy="584446"/>
            <wp:effectExtent l="0" t="0" r="2540" b="635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96" cy="584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07" w:rsidRPr="00C55407">
        <w:drawing>
          <wp:anchor distT="0" distB="0" distL="114300" distR="114300" simplePos="0" relativeHeight="251913728" behindDoc="0" locked="0" layoutInCell="1" allowOverlap="1" wp14:anchorId="6B4876A4" wp14:editId="5C4FAB37">
            <wp:simplePos x="0" y="0"/>
            <wp:positionH relativeFrom="column">
              <wp:posOffset>6674193</wp:posOffset>
            </wp:positionH>
            <wp:positionV relativeFrom="paragraph">
              <wp:posOffset>1272208</wp:posOffset>
            </wp:positionV>
            <wp:extent cx="868262" cy="552716"/>
            <wp:effectExtent l="0" t="0" r="8255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262" cy="55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07" w:rsidRPr="00C55407">
        <w:drawing>
          <wp:anchor distT="0" distB="0" distL="114300" distR="114300" simplePos="0" relativeHeight="251915776" behindDoc="0" locked="0" layoutInCell="1" allowOverlap="1" wp14:anchorId="72D8D09B" wp14:editId="77684B46">
            <wp:simplePos x="0" y="0"/>
            <wp:positionH relativeFrom="column">
              <wp:posOffset>6294755</wp:posOffset>
            </wp:positionH>
            <wp:positionV relativeFrom="paragraph">
              <wp:posOffset>1253729</wp:posOffset>
            </wp:positionV>
            <wp:extent cx="185972" cy="604805"/>
            <wp:effectExtent l="0" t="0" r="5080" b="508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72" cy="60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07" w:rsidRPr="00C55407">
        <w:drawing>
          <wp:anchor distT="0" distB="0" distL="114300" distR="114300" simplePos="0" relativeHeight="251914752" behindDoc="0" locked="0" layoutInCell="1" allowOverlap="1" wp14:anchorId="4FE26032" wp14:editId="771CA4A7">
            <wp:simplePos x="0" y="0"/>
            <wp:positionH relativeFrom="column">
              <wp:posOffset>5461968</wp:posOffset>
            </wp:positionH>
            <wp:positionV relativeFrom="paragraph">
              <wp:posOffset>1362075</wp:posOffset>
            </wp:positionV>
            <wp:extent cx="620973" cy="319860"/>
            <wp:effectExtent l="0" t="0" r="8255" b="4445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73" cy="3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07" w:rsidRPr="00C55407">
        <w:drawing>
          <wp:anchor distT="0" distB="0" distL="114300" distR="114300" simplePos="0" relativeHeight="251916800" behindDoc="0" locked="0" layoutInCell="1" allowOverlap="1" wp14:anchorId="45073CE4" wp14:editId="20E58DFC">
            <wp:simplePos x="0" y="0"/>
            <wp:positionH relativeFrom="column">
              <wp:posOffset>4907915</wp:posOffset>
            </wp:positionH>
            <wp:positionV relativeFrom="paragraph">
              <wp:posOffset>1231900</wp:posOffset>
            </wp:positionV>
            <wp:extent cx="293370" cy="640080"/>
            <wp:effectExtent l="0" t="0" r="0" b="762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00C">
        <w:rPr>
          <w:noProof/>
        </w:rPr>
        <mc:AlternateContent>
          <mc:Choice Requires="wpg">
            <w:drawing>
              <wp:anchor distT="0" distB="0" distL="114300" distR="114300" simplePos="0" relativeHeight="251904512" behindDoc="0" locked="0" layoutInCell="1" allowOverlap="1" wp14:anchorId="60E58FEE" wp14:editId="2184C501">
                <wp:simplePos x="0" y="0"/>
                <wp:positionH relativeFrom="column">
                  <wp:posOffset>8244840</wp:posOffset>
                </wp:positionH>
                <wp:positionV relativeFrom="paragraph">
                  <wp:posOffset>3282950</wp:posOffset>
                </wp:positionV>
                <wp:extent cx="1079500" cy="875665"/>
                <wp:effectExtent l="0" t="0" r="6350" b="635"/>
                <wp:wrapNone/>
                <wp:docPr id="348" name="Group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75665"/>
                          <a:chOff x="0" y="0"/>
                          <a:chExt cx="1079912" cy="875825"/>
                        </a:xfrm>
                      </wpg:grpSpPr>
                      <pic:pic xmlns:pic="http://schemas.openxmlformats.org/drawingml/2006/picture">
                        <pic:nvPicPr>
                          <pic:cNvPr id="344" name="Picture 344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2615" cy="60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271305"/>
                            <a:ext cx="602615" cy="60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77297" y="0"/>
                            <a:ext cx="602615" cy="60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77297" y="271305"/>
                            <a:ext cx="602615" cy="604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0854D4" id="Group 348" o:spid="_x0000_s1026" style="position:absolute;margin-left:649.2pt;margin-top:258.5pt;width:85pt;height:68.95pt;z-index:251904512" coordsize="10799,8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">
                <v:shape id="Picture 344" o:spid="_x0000_s1027" type="#_x0000_t75" style="position:absolute;width:6026;height:60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">
                  <v:imagedata r:id="rId95" o:title=""/>
                </v:shape>
                <v:shape id="Picture 345" o:spid="_x0000_s1028" type="#_x0000_t75" style="position:absolute;top:2713;width:6026;height:60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">
                  <v:imagedata r:id="rId95" o:title=""/>
                </v:shape>
                <v:shape id="Picture 346" o:spid="_x0000_s1029" type="#_x0000_t75" style="position:absolute;left:4772;width:6027;height:60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">
                  <v:imagedata r:id="rId95" o:title=""/>
                </v:shape>
                <v:shape id="Picture 347" o:spid="_x0000_s1030" type="#_x0000_t75" style="position:absolute;left:4772;top:2713;width:6027;height:60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">
                  <v:imagedata r:id="rId95" o:title=""/>
                </v:shape>
              </v:group>
            </w:pict>
          </mc:Fallback>
        </mc:AlternateContent>
      </w:r>
      <w:r w:rsidR="00C0700C" w:rsidRPr="0098060E">
        <w:drawing>
          <wp:anchor distT="0" distB="0" distL="114300" distR="114300" simplePos="0" relativeHeight="251893248" behindDoc="0" locked="0" layoutInCell="1" allowOverlap="1" wp14:anchorId="2BFB2E58" wp14:editId="7D8683A3">
            <wp:simplePos x="0" y="0"/>
            <wp:positionH relativeFrom="column">
              <wp:posOffset>7593168</wp:posOffset>
            </wp:positionH>
            <wp:positionV relativeFrom="paragraph">
              <wp:posOffset>3382645</wp:posOffset>
            </wp:positionV>
            <wp:extent cx="580390" cy="778510"/>
            <wp:effectExtent l="0" t="0" r="0" b="254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00C" w:rsidRPr="0098060E">
        <w:drawing>
          <wp:anchor distT="0" distB="0" distL="114300" distR="114300" simplePos="0" relativeHeight="251891200" behindDoc="0" locked="0" layoutInCell="1" allowOverlap="1" wp14:anchorId="3FEACB7B" wp14:editId="2C7500F9">
            <wp:simplePos x="0" y="0"/>
            <wp:positionH relativeFrom="column">
              <wp:posOffset>4826635</wp:posOffset>
            </wp:positionH>
            <wp:positionV relativeFrom="paragraph">
              <wp:posOffset>3671570</wp:posOffset>
            </wp:positionV>
            <wp:extent cx="337820" cy="466090"/>
            <wp:effectExtent l="0" t="0" r="508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00C">
        <w:rPr>
          <w:noProof/>
        </w:rPr>
        <mc:AlternateContent>
          <mc:Choice Requires="wpg">
            <w:drawing>
              <wp:anchor distT="0" distB="0" distL="114300" distR="114300" simplePos="0" relativeHeight="251909632" behindDoc="0" locked="0" layoutInCell="1" allowOverlap="1" wp14:anchorId="02218A0F" wp14:editId="1FB31492">
                <wp:simplePos x="0" y="0"/>
                <wp:positionH relativeFrom="column">
                  <wp:posOffset>5247802</wp:posOffset>
                </wp:positionH>
                <wp:positionV relativeFrom="paragraph">
                  <wp:posOffset>3279775</wp:posOffset>
                </wp:positionV>
                <wp:extent cx="602615" cy="880745"/>
                <wp:effectExtent l="0" t="0" r="6985" b="0"/>
                <wp:wrapNone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15" cy="880745"/>
                          <a:chOff x="0" y="0"/>
                          <a:chExt cx="602615" cy="880967"/>
                        </a:xfrm>
                      </wpg:grpSpPr>
                      <pic:pic xmlns:pic="http://schemas.openxmlformats.org/drawingml/2006/picture">
                        <pic:nvPicPr>
                          <pic:cNvPr id="349" name="Picture 349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276447"/>
                            <a:ext cx="602615" cy="60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2615" cy="604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15DE8" id="Group 351" o:spid="_x0000_s1026" style="position:absolute;margin-left:413.2pt;margin-top:258.25pt;width:47.45pt;height:69.35pt;z-index:251909632" coordsize="6026,8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">
                <v:shape id="Picture 349" o:spid="_x0000_s1027" type="#_x0000_t75" style="position:absolute;top:2764;width:6026;height:60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">
                  <v:imagedata r:id="rId95" o:title=""/>
                </v:shape>
                <v:shape id="Picture 350" o:spid="_x0000_s1028" type="#_x0000_t75" style="position:absolute;width:6026;height:60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">
                  <v:imagedata r:id="rId95" o:title=""/>
                </v:shape>
              </v:group>
            </w:pict>
          </mc:Fallback>
        </mc:AlternateContent>
      </w:r>
      <w:r w:rsidR="00C0700C">
        <w:rPr>
          <w:noProof/>
        </w:rPr>
        <w:drawing>
          <wp:anchor distT="0" distB="0" distL="114300" distR="114300" simplePos="0" relativeHeight="251895296" behindDoc="0" locked="0" layoutInCell="1" allowOverlap="1" wp14:anchorId="72A8FD43" wp14:editId="3428DCC9">
            <wp:simplePos x="0" y="0"/>
            <wp:positionH relativeFrom="column">
              <wp:posOffset>6583045</wp:posOffset>
            </wp:positionH>
            <wp:positionV relativeFrom="paragraph">
              <wp:posOffset>3559810</wp:posOffset>
            </wp:positionV>
            <wp:extent cx="602615" cy="604520"/>
            <wp:effectExtent l="0" t="0" r="6985" b="508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261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00C" w:rsidRPr="0098060E">
        <w:drawing>
          <wp:anchor distT="0" distB="0" distL="114300" distR="114300" simplePos="0" relativeHeight="251892224" behindDoc="0" locked="0" layoutInCell="1" allowOverlap="1" wp14:anchorId="14780799" wp14:editId="1EAAEA41">
            <wp:simplePos x="0" y="0"/>
            <wp:positionH relativeFrom="column">
              <wp:posOffset>6086313</wp:posOffset>
            </wp:positionH>
            <wp:positionV relativeFrom="paragraph">
              <wp:posOffset>3903345</wp:posOffset>
            </wp:positionV>
            <wp:extent cx="431800" cy="260350"/>
            <wp:effectExtent l="0" t="0" r="6350" b="635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804" w:rsidRPr="00DF1804">
        <w:drawing>
          <wp:anchor distT="0" distB="0" distL="114300" distR="114300" simplePos="0" relativeHeight="251870720" behindDoc="0" locked="0" layoutInCell="1" allowOverlap="1" wp14:anchorId="232B2CB8" wp14:editId="1DE99449">
            <wp:simplePos x="0" y="0"/>
            <wp:positionH relativeFrom="column">
              <wp:posOffset>2469515</wp:posOffset>
            </wp:positionH>
            <wp:positionV relativeFrom="paragraph">
              <wp:posOffset>1684020</wp:posOffset>
            </wp:positionV>
            <wp:extent cx="1233170" cy="455295"/>
            <wp:effectExtent l="0" t="0" r="5080" b="1905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804">
        <w:rPr>
          <w:noProof/>
        </w:rPr>
        <w:drawing>
          <wp:anchor distT="0" distB="0" distL="114300" distR="114300" simplePos="0" relativeHeight="251873792" behindDoc="0" locked="0" layoutInCell="1" allowOverlap="1" wp14:anchorId="58BEE104" wp14:editId="24EA71BD">
            <wp:simplePos x="0" y="0"/>
            <wp:positionH relativeFrom="column">
              <wp:posOffset>247650</wp:posOffset>
            </wp:positionH>
            <wp:positionV relativeFrom="paragraph">
              <wp:posOffset>1641780</wp:posOffset>
            </wp:positionV>
            <wp:extent cx="1232535" cy="497205"/>
            <wp:effectExtent l="0" t="0" r="5715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1804">
        <w:rPr>
          <w:noProof/>
        </w:rPr>
        <mc:AlternateContent>
          <mc:Choice Requires="wpg">
            <w:drawing>
              <wp:anchor distT="0" distB="0" distL="114300" distR="114300" simplePos="0" relativeHeight="251868672" behindDoc="0" locked="0" layoutInCell="1" allowOverlap="1" wp14:anchorId="5F8DB242" wp14:editId="511A227F">
                <wp:simplePos x="0" y="0"/>
                <wp:positionH relativeFrom="column">
                  <wp:posOffset>64770</wp:posOffset>
                </wp:positionH>
                <wp:positionV relativeFrom="paragraph">
                  <wp:posOffset>23165</wp:posOffset>
                </wp:positionV>
                <wp:extent cx="1301750" cy="534035"/>
                <wp:effectExtent l="0" t="0" r="12700" b="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50" cy="534035"/>
                          <a:chOff x="0" y="0"/>
                          <a:chExt cx="1302106" cy="534416"/>
                        </a:xfrm>
                      </wpg:grpSpPr>
                      <pic:pic xmlns:pic="http://schemas.openxmlformats.org/drawingml/2006/picture">
                        <pic:nvPicPr>
                          <pic:cNvPr id="323" name="Picture 323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1233170" cy="497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Oval 325"/>
                        <wps:cNvSpPr/>
                        <wps:spPr>
                          <a:xfrm>
                            <a:off x="643738" y="0"/>
                            <a:ext cx="658368" cy="416458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E6C74" id="Group 326" o:spid="_x0000_s1026" style="position:absolute;margin-left:5.1pt;margin-top:1.8pt;width:102.5pt;height:42.05pt;z-index:251868672" coordsize="13021,5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">
                <v:shape id="Picture 323" o:spid="_x0000_s1027" type="#_x0000_t75" style="position:absolute;top:365;width:12331;height: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">
                  <v:imagedata r:id="rId83" o:title=""/>
                </v:shape>
                <v:oval id="Oval 325" o:spid="_x0000_s1028" style="position:absolute;left:6437;width:6584;height:4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" filled="f" strokecolor="black [3213]" strokeweight=".5pt">
                  <v:stroke joinstyle="miter"/>
                </v:oval>
              </v:group>
            </w:pict>
          </mc:Fallback>
        </mc:AlternateContent>
      </w:r>
      <w:r w:rsidR="00DF1804" w:rsidRPr="00DF1804">
        <w:drawing>
          <wp:anchor distT="0" distB="0" distL="114300" distR="114300" simplePos="0" relativeHeight="251860480" behindDoc="0" locked="0" layoutInCell="1" allowOverlap="1" wp14:anchorId="384D52C2" wp14:editId="72AA3CDF">
            <wp:simplePos x="0" y="0"/>
            <wp:positionH relativeFrom="column">
              <wp:posOffset>1233170</wp:posOffset>
            </wp:positionH>
            <wp:positionV relativeFrom="paragraph">
              <wp:posOffset>637057</wp:posOffset>
            </wp:positionV>
            <wp:extent cx="1233170" cy="455295"/>
            <wp:effectExtent l="0" t="0" r="5080" b="190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F" w:rsidRPr="00101DEF">
        <mc:AlternateContent>
          <mc:Choice Requires="wps">
            <w:drawing>
              <wp:anchor distT="45720" distB="45720" distL="114300" distR="114300" simplePos="0" relativeHeight="251853312" behindDoc="0" locked="1" layoutInCell="1" allowOverlap="1" wp14:anchorId="588632CC" wp14:editId="07EE35F2">
                <wp:simplePos x="0" y="0"/>
                <wp:positionH relativeFrom="column">
                  <wp:posOffset>4478655</wp:posOffset>
                </wp:positionH>
                <wp:positionV relativeFrom="page">
                  <wp:posOffset>5676900</wp:posOffset>
                </wp:positionV>
                <wp:extent cx="5064760" cy="1551305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4760" cy="155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C5132" w14:textId="77777777" w:rsidR="00101DEF" w:rsidRDefault="00101DEF" w:rsidP="00101DEF">
                            <w:pPr>
                              <w:pStyle w:val="Heading3"/>
                              <w:spacing w:before="0" w:after="40"/>
                            </w:pPr>
                            <w:r>
                              <w:t>Challenge Yourself:</w:t>
                            </w:r>
                          </w:p>
                          <w:p w14:paraId="29E37BAE" w14:textId="77777777" w:rsidR="00101DEF" w:rsidRPr="00101DEF" w:rsidRDefault="00101DEF" w:rsidP="00101DEF">
                            <w:pPr>
                              <w:pStyle w:val="Bullets"/>
                              <w:rPr>
                                <w:sz w:val="20"/>
                                <w:szCs w:val="20"/>
                              </w:rPr>
                            </w:pPr>
                            <w:r w:rsidRPr="00101DEF">
                              <w:rPr>
                                <w:sz w:val="20"/>
                                <w:szCs w:val="20"/>
                              </w:rPr>
                              <w:t>Select a cup. Count how many tablespoons it takes to fill your cup. Now, how many teaspoons does it take? Which spoon was the quickest to fill the cup?</w:t>
                            </w:r>
                          </w:p>
                          <w:p w14:paraId="4EF8097F" w14:textId="4306B891" w:rsidR="00101DEF" w:rsidRPr="00101DEF" w:rsidRDefault="00101DEF" w:rsidP="00101DEF">
                            <w:pPr>
                              <w:pStyle w:val="Bullets"/>
                              <w:rPr>
                                <w:sz w:val="20"/>
                                <w:szCs w:val="20"/>
                              </w:rPr>
                            </w:pPr>
                            <w:r w:rsidRPr="00101DEF">
                              <w:rPr>
                                <w:sz w:val="20"/>
                                <w:szCs w:val="20"/>
                              </w:rPr>
                              <w:t xml:space="preserve">Fill an empty jar with water. Then, find a container that holds more than your jar and another container that holds less than your jar.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101DEF">
                              <w:rPr>
                                <w:sz w:val="20"/>
                                <w:szCs w:val="20"/>
                              </w:rPr>
                              <w:t xml:space="preserve">Empty the water from your jar into the containers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101DEF">
                              <w:rPr>
                                <w:sz w:val="20"/>
                                <w:szCs w:val="20"/>
                              </w:rPr>
                              <w:t xml:space="preserve">to check. </w:t>
                            </w: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632CC" id="_x0000_s1037" type="#_x0000_t202" style="position:absolute;margin-left:352.65pt;margin-top:447pt;width:398.8pt;height:122.15pt;z-index:25185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" filled="f" stroked="f">
                <v:textbox inset="3mm,2.5mm,3mm,3mm">
                  <w:txbxContent>
                    <w:p w14:paraId="1C5C5132" w14:textId="77777777" w:rsidR="00101DEF" w:rsidRDefault="00101DEF" w:rsidP="00101DEF">
                      <w:pPr>
                        <w:pStyle w:val="Heading3"/>
                        <w:spacing w:before="0" w:after="40"/>
                      </w:pPr>
                      <w:r>
                        <w:t>Challenge Yourself:</w:t>
                      </w:r>
                    </w:p>
                    <w:p w14:paraId="29E37BAE" w14:textId="77777777" w:rsidR="00101DEF" w:rsidRPr="00101DEF" w:rsidRDefault="00101DEF" w:rsidP="00101DEF">
                      <w:pPr>
                        <w:pStyle w:val="Bullets"/>
                        <w:rPr>
                          <w:sz w:val="20"/>
                          <w:szCs w:val="20"/>
                        </w:rPr>
                      </w:pPr>
                      <w:r w:rsidRPr="00101DEF">
                        <w:rPr>
                          <w:sz w:val="20"/>
                          <w:szCs w:val="20"/>
                        </w:rPr>
                        <w:t>Select a cup. Count how many tablespoons it takes to fill your cup. Now, how many teaspoons does it take? Which spoon was the quickest to fill the cup?</w:t>
                      </w:r>
                    </w:p>
                    <w:p w14:paraId="4EF8097F" w14:textId="4306B891" w:rsidR="00101DEF" w:rsidRPr="00101DEF" w:rsidRDefault="00101DEF" w:rsidP="00101DEF">
                      <w:pPr>
                        <w:pStyle w:val="Bullets"/>
                        <w:rPr>
                          <w:sz w:val="20"/>
                          <w:szCs w:val="20"/>
                        </w:rPr>
                      </w:pPr>
                      <w:r w:rsidRPr="00101DEF">
                        <w:rPr>
                          <w:sz w:val="20"/>
                          <w:szCs w:val="20"/>
                        </w:rPr>
                        <w:t xml:space="preserve">Fill an empty jar with water. Then, find a container that holds more than your jar and another container that holds less than your jar. 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101DEF">
                        <w:rPr>
                          <w:sz w:val="20"/>
                          <w:szCs w:val="20"/>
                        </w:rPr>
                        <w:t xml:space="preserve">Empty the water from your jar into the containers 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101DEF">
                        <w:rPr>
                          <w:sz w:val="20"/>
                          <w:szCs w:val="20"/>
                        </w:rPr>
                        <w:t xml:space="preserve">to check.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101DEF" w:rsidRPr="00101DEF">
        <mc:AlternateContent>
          <mc:Choice Requires="wps">
            <w:drawing>
              <wp:anchor distT="45720" distB="45720" distL="114300" distR="114300" simplePos="0" relativeHeight="251854336" behindDoc="0" locked="1" layoutInCell="1" allowOverlap="1" wp14:anchorId="5219EF2B" wp14:editId="58982D00">
                <wp:simplePos x="0" y="0"/>
                <wp:positionH relativeFrom="column">
                  <wp:posOffset>-632460</wp:posOffset>
                </wp:positionH>
                <wp:positionV relativeFrom="page">
                  <wp:posOffset>5676900</wp:posOffset>
                </wp:positionV>
                <wp:extent cx="5117465" cy="1551305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7465" cy="155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939BB" w14:textId="77777777" w:rsidR="00101DEF" w:rsidRDefault="00101DEF" w:rsidP="00101DEF">
                            <w:pPr>
                              <w:pStyle w:val="Heading3"/>
                              <w:spacing w:before="0" w:after="40"/>
                            </w:pPr>
                            <w:r>
                              <w:t>Challenge Yourself:</w:t>
                            </w:r>
                          </w:p>
                          <w:p w14:paraId="18FDEB84" w14:textId="77777777" w:rsidR="00101DEF" w:rsidRPr="00101DEF" w:rsidRDefault="00101DEF" w:rsidP="00101DEF">
                            <w:pPr>
                              <w:pStyle w:val="Bullets"/>
                              <w:rPr>
                                <w:sz w:val="20"/>
                                <w:szCs w:val="20"/>
                              </w:rPr>
                            </w:pPr>
                            <w:r w:rsidRPr="00101DEF">
                              <w:rPr>
                                <w:sz w:val="20"/>
                                <w:szCs w:val="20"/>
                              </w:rPr>
                              <w:t>Hold and compare the weight of different packages of items from around the house (</w:t>
                            </w:r>
                            <w:proofErr w:type="gramStart"/>
                            <w:r w:rsidRPr="00101DEF">
                              <w:rPr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 w:rsidRPr="00101DEF">
                              <w:rPr>
                                <w:sz w:val="20"/>
                                <w:szCs w:val="20"/>
                              </w:rPr>
                              <w:t xml:space="preserve"> cereal box, shoe box, bag of sugar). Which box feels the heaviest? Which box feels the lightest? Are bigger boxes always the heaviest?</w:t>
                            </w:r>
                          </w:p>
                          <w:p w14:paraId="5110796A" w14:textId="6040E298" w:rsidR="00101DEF" w:rsidRPr="00101DEF" w:rsidRDefault="00101DEF" w:rsidP="00101DEF">
                            <w:pPr>
                              <w:pStyle w:val="Bullets"/>
                              <w:rPr>
                                <w:sz w:val="20"/>
                                <w:szCs w:val="20"/>
                              </w:rPr>
                            </w:pPr>
                            <w:r w:rsidRPr="00101DEF">
                              <w:rPr>
                                <w:sz w:val="20"/>
                                <w:szCs w:val="20"/>
                              </w:rPr>
                              <w:t>Find something heavier than an egg. Find something lighter than an egg. Find something smaller but heavier than an egg.</w:t>
                            </w: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9EF2B" id="_x0000_s1038" type="#_x0000_t202" style="position:absolute;margin-left:-49.8pt;margin-top:447pt;width:402.95pt;height:122.15pt;z-index:25185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" filled="f" stroked="f">
                <v:textbox inset="3mm,2.5mm,3mm,3mm">
                  <w:txbxContent>
                    <w:p w14:paraId="074939BB" w14:textId="77777777" w:rsidR="00101DEF" w:rsidRDefault="00101DEF" w:rsidP="00101DEF">
                      <w:pPr>
                        <w:pStyle w:val="Heading3"/>
                        <w:spacing w:before="0" w:after="40"/>
                      </w:pPr>
                      <w:r>
                        <w:t>Challenge Yourself:</w:t>
                      </w:r>
                    </w:p>
                    <w:p w14:paraId="18FDEB84" w14:textId="77777777" w:rsidR="00101DEF" w:rsidRPr="00101DEF" w:rsidRDefault="00101DEF" w:rsidP="00101DEF">
                      <w:pPr>
                        <w:pStyle w:val="Bullets"/>
                        <w:rPr>
                          <w:sz w:val="20"/>
                          <w:szCs w:val="20"/>
                        </w:rPr>
                      </w:pPr>
                      <w:r w:rsidRPr="00101DEF">
                        <w:rPr>
                          <w:sz w:val="20"/>
                          <w:szCs w:val="20"/>
                        </w:rPr>
                        <w:t>Hold and compare the weight of different packages of items from around the house (</w:t>
                      </w:r>
                      <w:proofErr w:type="gramStart"/>
                      <w:r w:rsidRPr="00101DEF">
                        <w:rPr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Pr="00101DEF">
                        <w:rPr>
                          <w:sz w:val="20"/>
                          <w:szCs w:val="20"/>
                        </w:rPr>
                        <w:t xml:space="preserve"> cereal box, shoe box, bag of sugar). Which box feels the heaviest? Which box feels the lightest? Are bigger boxes always the heaviest?</w:t>
                      </w:r>
                    </w:p>
                    <w:p w14:paraId="5110796A" w14:textId="6040E298" w:rsidR="00101DEF" w:rsidRPr="00101DEF" w:rsidRDefault="00101DEF" w:rsidP="00101DEF">
                      <w:pPr>
                        <w:pStyle w:val="Bullets"/>
                        <w:rPr>
                          <w:sz w:val="20"/>
                          <w:szCs w:val="20"/>
                        </w:rPr>
                      </w:pPr>
                      <w:r w:rsidRPr="00101DEF">
                        <w:rPr>
                          <w:sz w:val="20"/>
                          <w:szCs w:val="20"/>
                        </w:rPr>
                        <w:t>Find something heavier than an egg. Find something lighter than an egg. Find something smaller but heavier than an egg.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20056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1F56578" wp14:editId="610339A8">
                <wp:simplePos x="0" y="0"/>
                <wp:positionH relativeFrom="column">
                  <wp:posOffset>7544436</wp:posOffset>
                </wp:positionH>
                <wp:positionV relativeFrom="paragraph">
                  <wp:posOffset>231775</wp:posOffset>
                </wp:positionV>
                <wp:extent cx="283210" cy="0"/>
                <wp:effectExtent l="0" t="0" r="0" b="0"/>
                <wp:wrapNone/>
                <wp:docPr id="227" name="Straight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0021E3" id="Straight Connector 227" o:spid="_x0000_s1026" style="position:absolute;z-index:2517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4.05pt,18.25pt" to="616.3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" strokecolor="white [3212]" strokeweight=".5pt">
                <v:stroke joinstyle="miter"/>
              </v:line>
            </w:pict>
          </mc:Fallback>
        </mc:AlternateContent>
      </w:r>
    </w:p>
    <w:sectPr w:rsidR="003E6B9B" w:rsidRPr="00F00D10" w:rsidSect="00F00D10">
      <w:headerReference w:type="default" r:id="rId99"/>
      <w:pgSz w:w="16838" w:h="11906" w:orient="landscape" w:code="9"/>
      <w:pgMar w:top="567" w:right="737" w:bottom="567" w:left="1361" w:header="397" w:footer="85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3390B" w14:textId="77777777" w:rsidR="0072502D" w:rsidRDefault="0072502D" w:rsidP="00EB727B">
      <w:r>
        <w:separator/>
      </w:r>
    </w:p>
  </w:endnote>
  <w:endnote w:type="continuationSeparator" w:id="0">
    <w:p w14:paraId="0F2D6C34" w14:textId="77777777" w:rsidR="0072502D" w:rsidRDefault="0072502D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2A82C5-8E63-44F3-A42B-3509ECE585AD}"/>
    <w:embedBold r:id="rId2" w:fontKey="{E4FF0152-9337-486F-802A-EEE315648508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74959EB2-4A59-475E-B473-1AE66EAA1249}"/>
    <w:embedBold r:id="rId4" w:fontKey="{8F0252BB-965E-4A64-9970-C3F0CCA41832}"/>
  </w:font>
  <w:font w:name="Tuffy-TTF">
    <w:panose1 w:val="020B0603060100000000"/>
    <w:charset w:val="00"/>
    <w:family w:val="swiss"/>
    <w:pitch w:val="variable"/>
    <w:sig w:usb0="80000003" w:usb1="00000002" w:usb2="00000000" w:usb3="00000000" w:csb0="00000001" w:csb1="00000000"/>
    <w:embedBold r:id="rId5" w:fontKey="{041487D4-C2D4-40F6-ADAC-6F9A7D31677F}"/>
  </w:font>
  <w:font w:name="Sassoon Infant Rg">
    <w:panose1 w:val="02000503030000020003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panose1 w:val="02000506000000020003"/>
    <w:charset w:val="00"/>
    <w:family w:val="auto"/>
    <w:pitch w:val="variable"/>
    <w:sig w:usb0="80000027" w:usb1="00000000" w:usb2="00000000" w:usb3="00000000" w:csb0="00000011" w:csb1="00000000"/>
    <w:embedRegular r:id="rId6" w:fontKey="{21EFAC99-86D1-444D-B836-7977625F498B}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D277C3A-09DE-4129-8BAE-FA4D8DB0AD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3A851" w14:textId="77777777" w:rsidR="0072502D" w:rsidRDefault="0072502D" w:rsidP="00EB727B">
      <w:r>
        <w:separator/>
      </w:r>
    </w:p>
  </w:footnote>
  <w:footnote w:type="continuationSeparator" w:id="0">
    <w:p w14:paraId="1DB838D3" w14:textId="77777777" w:rsidR="0072502D" w:rsidRDefault="0072502D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8837F" w14:textId="1FB642ED" w:rsidR="00F00D10" w:rsidRDefault="00F00D1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323027" wp14:editId="59F28CB3">
          <wp:simplePos x="0" y="0"/>
          <wp:positionH relativeFrom="column">
            <wp:posOffset>-891531</wp:posOffset>
          </wp:positionH>
          <wp:positionV relativeFrom="paragraph">
            <wp:posOffset>-252095</wp:posOffset>
          </wp:positionV>
          <wp:extent cx="10693253" cy="7559653"/>
          <wp:effectExtent l="0" t="0" r="0" b="0"/>
          <wp:wrapNone/>
          <wp:docPr id="295" name="Picture 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Picture 2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53" cy="7559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3A6BA" w14:textId="77777777" w:rsidR="00101DEF" w:rsidRDefault="00101DEF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F1FE47E" wp14:editId="4E386A3C">
          <wp:simplePos x="0" y="0"/>
          <wp:positionH relativeFrom="column">
            <wp:posOffset>-891531</wp:posOffset>
          </wp:positionH>
          <wp:positionV relativeFrom="paragraph">
            <wp:posOffset>-252095</wp:posOffset>
          </wp:positionV>
          <wp:extent cx="10693253" cy="7559653"/>
          <wp:effectExtent l="0" t="0" r="0" b="0"/>
          <wp:wrapNone/>
          <wp:docPr id="318" name="Picture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" name="Picture 3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53" cy="7559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43C99"/>
    <w:multiLevelType w:val="hybridMultilevel"/>
    <w:tmpl w:val="284A21D4"/>
    <w:lvl w:ilvl="0" w:tplc="4C8AD29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63E7D"/>
    <w:multiLevelType w:val="multilevel"/>
    <w:tmpl w:val="F4C6E328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2A4697F"/>
    <w:multiLevelType w:val="hybridMultilevel"/>
    <w:tmpl w:val="F7005CDA"/>
    <w:lvl w:ilvl="0" w:tplc="EA5A0756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D10"/>
    <w:rsid w:val="000247F6"/>
    <w:rsid w:val="000304BC"/>
    <w:rsid w:val="00030C89"/>
    <w:rsid w:val="00067D68"/>
    <w:rsid w:val="00071063"/>
    <w:rsid w:val="00076A74"/>
    <w:rsid w:val="00077D86"/>
    <w:rsid w:val="000B4EF1"/>
    <w:rsid w:val="000C3106"/>
    <w:rsid w:val="000C442B"/>
    <w:rsid w:val="000C54F4"/>
    <w:rsid w:val="000E01DE"/>
    <w:rsid w:val="000E23E3"/>
    <w:rsid w:val="00101DEF"/>
    <w:rsid w:val="00104F75"/>
    <w:rsid w:val="00125E1F"/>
    <w:rsid w:val="0015354E"/>
    <w:rsid w:val="001B10D5"/>
    <w:rsid w:val="001D597B"/>
    <w:rsid w:val="001D6A87"/>
    <w:rsid w:val="001E14CE"/>
    <w:rsid w:val="001E26EC"/>
    <w:rsid w:val="00231BEA"/>
    <w:rsid w:val="00242C60"/>
    <w:rsid w:val="00253F1F"/>
    <w:rsid w:val="002707CA"/>
    <w:rsid w:val="002D31CD"/>
    <w:rsid w:val="002E3CF9"/>
    <w:rsid w:val="002E74CC"/>
    <w:rsid w:val="002F67CA"/>
    <w:rsid w:val="003039E3"/>
    <w:rsid w:val="003061FE"/>
    <w:rsid w:val="003163C1"/>
    <w:rsid w:val="00376BF0"/>
    <w:rsid w:val="00387CC8"/>
    <w:rsid w:val="003C4DE1"/>
    <w:rsid w:val="003D02E3"/>
    <w:rsid w:val="003E6B9B"/>
    <w:rsid w:val="00405B2D"/>
    <w:rsid w:val="00420056"/>
    <w:rsid w:val="00421259"/>
    <w:rsid w:val="00430988"/>
    <w:rsid w:val="004604ED"/>
    <w:rsid w:val="00461653"/>
    <w:rsid w:val="004B4AD4"/>
    <w:rsid w:val="004D6899"/>
    <w:rsid w:val="004E48F0"/>
    <w:rsid w:val="005747E8"/>
    <w:rsid w:val="005D3C40"/>
    <w:rsid w:val="0062175E"/>
    <w:rsid w:val="006A000E"/>
    <w:rsid w:val="006D100A"/>
    <w:rsid w:val="006E28CA"/>
    <w:rsid w:val="006E2D6D"/>
    <w:rsid w:val="0070206A"/>
    <w:rsid w:val="0072502D"/>
    <w:rsid w:val="00756149"/>
    <w:rsid w:val="00767630"/>
    <w:rsid w:val="007A4C2C"/>
    <w:rsid w:val="007B6890"/>
    <w:rsid w:val="0084133C"/>
    <w:rsid w:val="00854AE5"/>
    <w:rsid w:val="008606F0"/>
    <w:rsid w:val="008678C8"/>
    <w:rsid w:val="00873C54"/>
    <w:rsid w:val="008B24A0"/>
    <w:rsid w:val="008B31CA"/>
    <w:rsid w:val="008D1F80"/>
    <w:rsid w:val="0090266D"/>
    <w:rsid w:val="00920F12"/>
    <w:rsid w:val="00922E59"/>
    <w:rsid w:val="00933191"/>
    <w:rsid w:val="00937A90"/>
    <w:rsid w:val="00940AEB"/>
    <w:rsid w:val="00971FFC"/>
    <w:rsid w:val="0098060E"/>
    <w:rsid w:val="009A6801"/>
    <w:rsid w:val="009A7B12"/>
    <w:rsid w:val="009B4E61"/>
    <w:rsid w:val="009C765D"/>
    <w:rsid w:val="009F3C31"/>
    <w:rsid w:val="009F49C7"/>
    <w:rsid w:val="00A1324C"/>
    <w:rsid w:val="00A271A2"/>
    <w:rsid w:val="00A44703"/>
    <w:rsid w:val="00A50D67"/>
    <w:rsid w:val="00A6325B"/>
    <w:rsid w:val="00AE5C0E"/>
    <w:rsid w:val="00B2259E"/>
    <w:rsid w:val="00B6392F"/>
    <w:rsid w:val="00B775B7"/>
    <w:rsid w:val="00BB08A6"/>
    <w:rsid w:val="00BC3F98"/>
    <w:rsid w:val="00BD6940"/>
    <w:rsid w:val="00BE744A"/>
    <w:rsid w:val="00C0700C"/>
    <w:rsid w:val="00C34DE3"/>
    <w:rsid w:val="00C55407"/>
    <w:rsid w:val="00D0774D"/>
    <w:rsid w:val="00D1323E"/>
    <w:rsid w:val="00DA4F3B"/>
    <w:rsid w:val="00DD6177"/>
    <w:rsid w:val="00DF1804"/>
    <w:rsid w:val="00E4324D"/>
    <w:rsid w:val="00E458E0"/>
    <w:rsid w:val="00E5696C"/>
    <w:rsid w:val="00E656DD"/>
    <w:rsid w:val="00E84E6C"/>
    <w:rsid w:val="00EB727B"/>
    <w:rsid w:val="00ED1CDA"/>
    <w:rsid w:val="00ED3590"/>
    <w:rsid w:val="00EF44C9"/>
    <w:rsid w:val="00F00D10"/>
    <w:rsid w:val="00F04CF4"/>
    <w:rsid w:val="00F05E0D"/>
    <w:rsid w:val="00F07828"/>
    <w:rsid w:val="00F467C2"/>
    <w:rsid w:val="00F534DB"/>
    <w:rsid w:val="00FA064A"/>
    <w:rsid w:val="00FC13B8"/>
    <w:rsid w:val="00FD2258"/>
    <w:rsid w:val="00FD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8994F5"/>
  <w15:chartTrackingRefBased/>
  <w15:docId w15:val="{A8C3C264-C655-41CB-97DF-8A518CF54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D6D"/>
    <w:pPr>
      <w:spacing w:after="20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D10"/>
    <w:pPr>
      <w:spacing w:after="120" w:line="240" w:lineRule="auto"/>
      <w:outlineLvl w:val="0"/>
    </w:pPr>
    <w:rPr>
      <w:b/>
      <w:sz w:val="30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00D10"/>
    <w:rPr>
      <w:rFonts w:ascii="Roboto" w:hAnsi="Roboto"/>
      <w:b/>
      <w:color w:val="1C1C1C"/>
      <w:sz w:val="30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Normal"/>
    <w:uiPriority w:val="99"/>
    <w:qFormat/>
    <w:rsid w:val="00F00D10"/>
    <w:pPr>
      <w:numPr>
        <w:numId w:val="3"/>
      </w:numPr>
      <w:spacing w:after="80"/>
      <w:ind w:left="312" w:hanging="312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6E2D6D"/>
    <w:pPr>
      <w:numPr>
        <w:numId w:val="1"/>
      </w:numPr>
      <w:ind w:left="714" w:hanging="357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paragraph" w:customStyle="1" w:styleId="Heading3AdultInformation">
    <w:name w:val="Heading 3 (Adult Information)"/>
    <w:basedOn w:val="Normal"/>
    <w:uiPriority w:val="99"/>
    <w:rsid w:val="00F00D10"/>
    <w:pPr>
      <w:suppressAutoHyphens/>
      <w:autoSpaceDE w:val="0"/>
      <w:autoSpaceDN w:val="0"/>
      <w:adjustRightInd w:val="0"/>
      <w:spacing w:before="57" w:after="0" w:line="300" w:lineRule="atLeast"/>
      <w:jc w:val="both"/>
      <w:textAlignment w:val="center"/>
    </w:pPr>
    <w:rPr>
      <w:rFonts w:ascii="Tuffy" w:hAnsi="Tuffy" w:cs="Tuffy"/>
      <w:b/>
      <w:bCs/>
      <w:color w:val="131312"/>
      <w:sz w:val="28"/>
      <w:szCs w:val="28"/>
    </w:rPr>
  </w:style>
  <w:style w:type="paragraph" w:customStyle="1" w:styleId="Heading4AdultInformation">
    <w:name w:val="Heading 4 (Adult Information)"/>
    <w:basedOn w:val="Normal"/>
    <w:uiPriority w:val="99"/>
    <w:rsid w:val="00F00D10"/>
    <w:pPr>
      <w:suppressAutoHyphens/>
      <w:autoSpaceDE w:val="0"/>
      <w:autoSpaceDN w:val="0"/>
      <w:adjustRightInd w:val="0"/>
      <w:spacing w:before="57" w:after="28" w:line="300" w:lineRule="atLeast"/>
      <w:jc w:val="both"/>
      <w:textAlignment w:val="center"/>
    </w:pPr>
    <w:rPr>
      <w:rFonts w:ascii="Tuffy" w:hAnsi="Tuffy" w:cs="Tuffy"/>
      <w:b/>
      <w:bCs/>
      <w:color w:val="131312"/>
      <w:sz w:val="24"/>
      <w:szCs w:val="24"/>
    </w:rPr>
  </w:style>
  <w:style w:type="paragraph" w:customStyle="1" w:styleId="AdultBodyCopyAdultInformation">
    <w:name w:val="Adult Body Copy (Adult Information)"/>
    <w:basedOn w:val="Normal"/>
    <w:uiPriority w:val="99"/>
    <w:rsid w:val="00F00D10"/>
    <w:pPr>
      <w:suppressAutoHyphens/>
      <w:autoSpaceDE w:val="0"/>
      <w:autoSpaceDN w:val="0"/>
      <w:adjustRightInd w:val="0"/>
      <w:spacing w:after="170" w:line="300" w:lineRule="atLeast"/>
      <w:jc w:val="both"/>
      <w:textAlignment w:val="center"/>
    </w:pPr>
    <w:rPr>
      <w:rFonts w:ascii="Tuffy" w:hAnsi="Tuffy" w:cs="Tuffy"/>
      <w:color w:val="13131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tiff"/><Relationship Id="rId58" Type="http://schemas.openxmlformats.org/officeDocument/2006/relationships/image" Target="media/image51.tiff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tiff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tiff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tiff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header" Target="header2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ofmration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66576-330B-4E87-A88A-E9EDB2571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Inofmration Template Portrait.dotx</Template>
  <TotalTime>2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Lucy Swift</cp:lastModifiedBy>
  <cp:revision>3</cp:revision>
  <dcterms:created xsi:type="dcterms:W3CDTF">2022-01-13T09:25:00Z</dcterms:created>
  <dcterms:modified xsi:type="dcterms:W3CDTF">2022-01-13T09:27:00Z</dcterms:modified>
</cp:coreProperties>
</file>