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6EAC" w14:textId="30DF8099" w:rsidR="00E401BD" w:rsidRDefault="00E858D7" w:rsidP="009E4127">
      <w:pPr>
        <w:sectPr w:rsidR="00E401BD" w:rsidSect="00A61E8B">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567" w:right="567" w:bottom="1361" w:left="567" w:header="567" w:footer="0" w:gutter="0"/>
          <w:cols w:space="708"/>
          <w:docGrid w:linePitch="360"/>
        </w:sectPr>
      </w:pPr>
      <w:r>
        <w:rPr>
          <w:noProof/>
        </w:rPr>
        <mc:AlternateContent>
          <mc:Choice Requires="wpg">
            <w:drawing>
              <wp:anchor distT="0" distB="0" distL="114300" distR="114300" simplePos="0" relativeHeight="251908096" behindDoc="0" locked="0" layoutInCell="1" allowOverlap="1" wp14:anchorId="62519E2B" wp14:editId="4B9E4F43">
                <wp:simplePos x="0" y="0"/>
                <wp:positionH relativeFrom="column">
                  <wp:posOffset>1001395</wp:posOffset>
                </wp:positionH>
                <wp:positionV relativeFrom="paragraph">
                  <wp:posOffset>3771265</wp:posOffset>
                </wp:positionV>
                <wp:extent cx="1131570" cy="1155700"/>
                <wp:effectExtent l="0" t="0" r="11430" b="38100"/>
                <wp:wrapNone/>
                <wp:docPr id="16" name="Group 16"/>
                <wp:cNvGraphicFramePr/>
                <a:graphic xmlns:a="http://schemas.openxmlformats.org/drawingml/2006/main">
                  <a:graphicData uri="http://schemas.microsoft.com/office/word/2010/wordprocessingGroup">
                    <wpg:wgp>
                      <wpg:cNvGrpSpPr/>
                      <wpg:grpSpPr>
                        <a:xfrm>
                          <a:off x="0" y="0"/>
                          <a:ext cx="1131570" cy="1155700"/>
                          <a:chOff x="0" y="0"/>
                          <a:chExt cx="914400" cy="934278"/>
                        </a:xfrm>
                      </wpg:grpSpPr>
                      <wps:wsp>
                        <wps:cNvPr id="125" name="Oval 125"/>
                        <wps:cNvSpPr/>
                        <wps:spPr>
                          <a:xfrm>
                            <a:off x="0" y="19878"/>
                            <a:ext cx="914400" cy="9144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9330" y="183874"/>
                            <a:ext cx="509905" cy="180975"/>
                          </a:xfrm>
                          <a:prstGeom prst="rect">
                            <a:avLst/>
                          </a:prstGeom>
                        </pic:spPr>
                      </pic:pic>
                      <pic:pic xmlns:pic="http://schemas.openxmlformats.org/drawingml/2006/picture">
                        <pic:nvPicPr>
                          <pic:cNvPr id="225" name="Picture 2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81439" y="392595"/>
                            <a:ext cx="252095" cy="252730"/>
                          </a:xfrm>
                          <a:prstGeom prst="rect">
                            <a:avLst/>
                          </a:prstGeom>
                        </pic:spPr>
                      </pic:pic>
                      <pic:pic xmlns:pic="http://schemas.openxmlformats.org/drawingml/2006/picture">
                        <pic:nvPicPr>
                          <pic:cNvPr id="226" name="Picture 2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0355536">
                            <a:off x="124239" y="461617"/>
                            <a:ext cx="485140" cy="273050"/>
                          </a:xfrm>
                          <a:prstGeom prst="rect">
                            <a:avLst/>
                          </a:prstGeom>
                        </pic:spPr>
                      </pic:pic>
                      <pic:pic xmlns:pic="http://schemas.openxmlformats.org/drawingml/2006/picture">
                        <pic:nvPicPr>
                          <pic:cNvPr id="227" name="Picture 2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447174">
                            <a:off x="202095" y="591378"/>
                            <a:ext cx="485140" cy="273050"/>
                          </a:xfrm>
                          <a:prstGeom prst="rect">
                            <a:avLst/>
                          </a:prstGeom>
                        </pic:spPr>
                      </pic:pic>
                      <wps:wsp>
                        <wps:cNvPr id="236" name="Text Box 2"/>
                        <wps:cNvSpPr txBox="1">
                          <a:spLocks noChangeArrowheads="1"/>
                        </wps:cNvSpPr>
                        <wps:spPr bwMode="auto">
                          <a:xfrm>
                            <a:off x="462169" y="0"/>
                            <a:ext cx="440806" cy="500481"/>
                          </a:xfrm>
                          <a:prstGeom prst="rect">
                            <a:avLst/>
                          </a:prstGeom>
                          <a:noFill/>
                          <a:ln w="9525">
                            <a:noFill/>
                            <a:miter lim="800000"/>
                            <a:headEnd/>
                            <a:tailEnd/>
                          </a:ln>
                        </wps:spPr>
                        <wps:txbx>
                          <w:txbxContent>
                            <w:p w14:paraId="45E26684" w14:textId="1045831C" w:rsidR="003B2A95" w:rsidRPr="003B2A95" w:rsidRDefault="003B2A95" w:rsidP="003B2A95">
                              <w:pPr>
                                <w:spacing w:before="40" w:after="0"/>
                                <w:jc w:val="center"/>
                                <w:rPr>
                                  <w:color w:val="1C1C1C" w:themeColor="text1"/>
                                  <w:sz w:val="24"/>
                                  <w:szCs w:val="24"/>
                                </w:rPr>
                              </w:pPr>
                              <w:r>
                                <w:rPr>
                                  <w:b/>
                                  <w:color w:val="1C1C1C" w:themeColor="text1"/>
                                  <w:sz w:val="24"/>
                                  <w:szCs w:val="24"/>
                                </w:rPr>
                                <w:t>2</w:t>
                              </w:r>
                            </w:p>
                          </w:txbxContent>
                        </wps:txbx>
                        <wps:bodyPr rot="0" vert="horz" wrap="square" lIns="144000" tIns="126000" rIns="144000" bIns="144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519E2B" id="Group 16" o:spid="_x0000_s1026" style="position:absolute;margin-left:78.85pt;margin-top:296.95pt;width:89.1pt;height:91pt;z-index:251908096;mso-width-relative:margin;mso-height-relative:margin" coordsize="9144,934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BAICAiAEBQVHBwgIbgoLC5ELDg6yDA8PzQsP&#13;&#10;D+ULDw/0Cg4P/QoODv8KDg7/Cg4O/woODv8LDw/6Cw8P8gwPD+QLDw/SCw0NuAkLC5gHCAhtBAQE&#13;&#10;OwEBAQ4AAAABAAAAAAAAAAAAAAAAAAAAAAAAAAAAAAAAAAAAAAAAAAAAAAAAAAAAAAAAAAAAAAAA&#13;&#10;AAAAAAAAAAAAAAAAAAAAAAAAAAAAAAAAAAAAAAAAAAAAAAAAAAAAAAAAAAAAAAAAAAAABQEBAREC&#13;&#10;AgIgAwMDLgQFBT4FBgZKBQYGTQUGBkcEBQU2AwMDJAICAhMBAQE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AAGBVcDCAdtAAIBKQAAAA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AFBFIeFBXIdCwz/V8oLf86IybzCwoLfQ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0IOEw+6TiMo/LQ8R/+0O0f/ZCcu/202O/90Oj//BQgIbA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jIPEA6pbWQk+9fGN/+DXC7/cyk0/1smK/+SND3/jjI7/4E9Q/9F&#13;&#10;JinoAAAAG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SQICguWWVMg9NO8Nv/+4z7/tqMx/29rI/9VMSf/uTtJ/78+Sv/D&#13;&#10;Pkv/fDI5/3w9Q/8DBQV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gCBAmDSEQd68KuNP7/5T7/w680/4B0KP+nlS//9uA9/56JLv+Z&#13;&#10;Mj//xD9M/7Q7Rv9cJyz/dDo//w0MDI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AAQdwODUZ37CeMP795D//0rw2/4J1Kf+LfCr/gHMp/8+4Nv/+&#13;&#10;5j7/9Nw6/3lJL/9+LTf/UiQo/3EsM/87IST/BQgHZ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YAAAVdKikW0p2OLvz63z3/3sc5/4l7Kf9/cif/u6Yy/52LLf9j&#13;&#10;WyP/dWom//XYO/+9qTL/SUYe/1omK/+MNj3/aTA0/x8XGOcAAgI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RLHh4Tw4p9Kfvz2T3/6tE7/5CCK/+Edyn/1r83//HUO/93&#13;&#10;aib/fXEo/5yLLf+Hein/dGgn/4VyLv+YgzT/Ti0p/zYhIv4MDg6sAQMDL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7FBUPsndrJvjozzv/89o8/5yNLf99cSf/xrA0//vhPf//&#13;&#10;4j7//+o//76qM/+3ojH/eW0n/4BuK/+ukzn/mII6/0lDJ/8OEhDBAQQERgAAAA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IsDA0NoWNbIvbbwzj/++A9/6qZL/96byf/uaUy//nePf//&#13;&#10;4z7//+I9///oPv/exzj/i30q/3ZmKf+ojzf/oIo6/1VMK/8XGBXQAgQGWgAAAA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gBQgKjlJMH+/Mtjb//+M//7imMv96bif/rJow//bZPP//&#13;&#10;5D7//+E9///oP//p0Dr/k4Ur/29iJ/+hiTX/p487/2FXL/8eHxneAwUIbQAAA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VAQMJfEI+G+W6qDP//uQ+/8ezNf99cCj/n44u/+7TOv//&#13;&#10;5T7//+A9///nPv/z2Dv/oJEu/25hJ/+ZgjL/rJM8/21hMv8mJhvqBQgJgAAAARcAAAA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MAAAHaTMxGNqomC/9+uI+/9S/N/+Ddij/k4Us/+TLOf/+&#13;&#10;5T7//+E9///mPv/63jz/r50w/29jJv+QejD/r5U8/3lqNP8vLR/zCAoMkwAAAiIAAAA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AAAFVyYlFcyWhyz79t09/+LKOf+LfSr/inwq/9rCN//9&#13;&#10;5T7//+E9///lPv//4j7/vaky/3JnJv+HdC7/sJU7/4V0N/85NiP7DA0OpgABAzE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RhwcEr2DeCj579U8/+zTO/+Vhiz/gnUp/863Nf/7&#13;&#10;4j3//+I9///kPv//5T7/y7U0/3ltJ/9/bSz/rpM6/5B8Of9DPib/EBERuAECBD8AAAAE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NxMTD61xZyX248s6//TbPP+hkS7/fnEo/8GsM//4&#13;&#10;4D3//+M9///jPv//5z//1sA2/4F1KP94aCr/qZA4/5mEOv9ORyr/FRcTyAEDBVEAAAA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KgwNDJtgWCLy1r83//vgPf+vnTD/fHAo/7ShMv/1&#13;&#10;3Dz//+Q+///iPv//6D//4so4/4x/Kv9zZSj/o4s3/6GJO/9aUC3/GxwX1wIEB2MAAAAJ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HwUIColPSR7sx7I1//3iPv+9qTP/fHAo/6iWL//y&#13;&#10;1jv//+U+///hPf//6D7/69M6/5mJLf9wYyf/nYU0/6eOPP9lWjD/IiIa4wQHCHYAAAES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FQEECHc/PBritqQx//3iPv/LtjX/gHMo/5yMLf/q&#13;&#10;zzr//+U+///hPf//5z7/9Nk8/6aULv9wZCb/lH4y/6qRPP9xYzP/Kikd7QcJC4kAAAEcAAAA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QABBmYxLxfWpJQv/vjfPv/XwTf/hnop/5GDK//g&#13;&#10;xjn//uU+///hPf//5j7/+989/7OhMP9xZib/jHgw/62SO/99bDX/MzAh9goMDJsAAQIpA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gAABVUlJBTIk4Qr+/LZPf/jzDr/j4Er/4h7Kv/V&#13;&#10;vjb//OM9///iPf//5D7//+M9/8CsMv92aif/hXIt/6ySOv+HdTf/PTkk/Q0QD60BAQM3AAAA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AABEUbGxK5gHQo+OvSO//t1Dv/mYot/4J2KP/K&#13;&#10;tDX/+uI+///jPv//4z7//+U+/823Nf99cCj/fWwr/6mQOf+QfDn/R0En/xIUEr4BAwRHAAAA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zYUFA+qb2Ul9eDIOf/12zz/ppUv/39yKP++&#13;&#10;qjP/9949///jPf//4j7//+c//9nCN/+GeCn/eGgq/6WNN/+Zgzr/Ukor/xgZFc0CAwVYAAAAC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ioMDgyYXVYh8NO8N//63z7/sqAx/31xKP+x&#13;&#10;njH/89o8///kPv//4j7//+g//+PLOf+Qgiv/c2Uo/5+INf+fiDv/XFMu/x0eF9oDBQdqAAABD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R8HCQqHTUgd6sOvNP/84T7/wKwz/35yKP+l&#13;&#10;lC//79Q7///lPv//4T3//+g+/+zUO/+cjC3/cWQo/5iCM/+ljTz/aFww/yQlG+UFBwl8AAABF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RYDBQh2Pzsa37OhMf/74D7/zbg1/4N2Kf+b&#13;&#10;iy3/5806///lPv//4j3//+c///PZPP+pmC//cmUn/5F8Mf+njzz/c2Uz/y0rHu4HCguOAAEBIQ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8AAgdlMTAY1KKSLv723T3/2MI4/4l8Kv+Q&#13;&#10;giv/3sU4///lPv//4j3//+U+//rfPf+2ozH/dWgn/4l2L/+okDv/fm42/zYzIvYKDQ2fAAEDLQAA&#13;&#10;AAI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AAAVVJiUVx5GDK/zw2Dz/48w6/5KEK/+I&#13;&#10;eyr/07w3//3jPv//4j3//+U+//7jPf/DrjP/eW0n/4JwLf+ojzr/h3U3/z86JfsOERCxAQEDPAAA&#13;&#10;AA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pDQ4Ml39zKPjo0Dv/7dQ7/5yNLf+D&#13;&#10;dyn/x7I0//rhPv//5D7//+M+///kPv/PuDX/gHMo/3xrK/+ljDn/kHw5/0lDKP8TFRPBAQIETAAA&#13;&#10;AA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dCQkKhk5IHefBrTT/9No8/6iXL/+A&#13;&#10;dCj/vKgy//bdPP//5D7//+I+///mP//awzf/iXsq/3dnKv+hiDf/mII7/1NLK/8ZGhXPAgQGXAAA&#13;&#10;AA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UBgYIdT87G92yoDH/+t89/8+5Nv9/&#13;&#10;cyj/sJ0x//LZPP//5T7//+I+///mPv/jyzn/k4Qs/3NmKf+bhDX/noc7/15ULv8fHxjaAwYIbQAA&#13;&#10;AR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OAwQHYzIvF9OhkS7/99w9/9vEOP+L&#13;&#10;fSr/kIEq/+3TO///5T///+E9///mPv/r0jr/n44t/3NlKP+VfzP/ooo8/2lcMf8mJhvkBQgJfwAA&#13;&#10;AR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KAQIFUyYlFMaQgiv/8dc8/+bOOv+U&#13;&#10;hSz/iHsp/9K6Nv//5D7//+I9///mP//y2Tz/q5kv/3NnJ/+OejH/pYw7/3NlM/8uLB7tCAsMkQAB&#13;&#10;Ai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GAAADQxsbEbd+cyj859A6/+7VO/+f&#13;&#10;ji3/gnYp/8awNP/+4T3//+M+///jPf/33jz/t6Qx/3ZpJ/+Hcy//pYw6/31sNf83MyL0Cw0NoQAB&#13;&#10;AzAAAAA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DAAADNBIUDqdtZCT33MU5//TcPf+q&#13;&#10;mC//fnIo/7qlMv/53j3//+U+///iPf//5T7/28I3/3tuKP+Bby3/pIw6/4Z0OP9AOyX6DxEQsQEC&#13;&#10;Az4AAAA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AACJwwNDZZcVCHw0Lo3//rfPf+3&#13;&#10;pDL/fnEo/62bMP/z2j3//+Y////iPf//5j7/5cs5/5aHK/9zZSj/oYk4/457Of9JQyj+FBUSwAEC&#13;&#10;BU0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HAkJCoVMRh3owa00//zhPv/E&#13;&#10;sDT/f3Mo/6KRLv/t0zv//+Y+///iPf//5j//7dI7/6GRLv9yZSj/kXwy/6CJO/9TSyv/GRsWzgIE&#13;&#10;Bl0AAAEN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EgUGCHM8ORresJ8x//vhPv/S&#13;&#10;vDb/hHcp/5eILP/lzDn//+c+///iPv//5j7/8dk8/62cMP9zZyf/i3cw/6OLO/9yZDP/Liwe7QMG&#13;&#10;CG4AAAES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QMEBmEvLhfTn5Au//jdPf/e&#13;&#10;xzj/i30q/41/Kv/bwzj//+Y////jPv//5T7/9t08/7qmMv92aSj/hXEu/6SLOv98bTX/NjMi8gsO&#13;&#10;DqMAAQMy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QECBFAkIxTFjYAr//HXPP/p&#13;&#10;0Dv/lIYr/4V4Kf/Rujb//+U+///jPv//5D7/+eE+/8axNP97byj/fWws/6KKOf+GdDf/Pzol9w8R&#13;&#10;ELMAAQM/AAAAA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gABBEAZGhG2fHEo/ujPO//x&#13;&#10;2Dz/n48u/4BzKP/FsDT//+M+///kPv//4j3//OQ9/9K7Nv+DdSn/eGgq/5+IOP+Oezn/SUIo+hMW&#13;&#10;E8EAAwVOAAAAB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wAAAzEQEg6lamEj+dvFOf/3&#13;&#10;3j3/rJow/3xwKP+4pDL/+989///lPv//4j3//uU+/93FN/+Mfir/c2Up/5uENv+WgTr/U0sr/Rka&#13;&#10;FdACBAZfAAAAD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AAASQKDAyTWVIg8c65Nv/8&#13;&#10;4j7/uqYy/3xwKP+rmTD/9No8///nPv//4T3//+U+/+fNOv+Whyz/cWMo/5aANP+bhjv/XVMu/x8g&#13;&#10;GNwDBghwAAABE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RkHBwmBSEMd6b6rM///&#13;&#10;4z7/yLI0/35yKP+fjy3/7tQ6///oPv//4T3//+U+/+/UOv+iki7/cGMn/496Mv+giTv/aFwx/yYl&#13;&#10;HOcFCAmBAAABH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8FBQhvOTYZ3q2cMP/9&#13;&#10;4j7/1b43/4N2Kf+UhCz/5cw6///oPv//4j3//+U+//PaPP+vnTD/cmUn/4h1MP+iijv/cmQz/y0s&#13;&#10;H+8ICwuSAAAC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DAwZcKyoW0ZuMLf/5&#13;&#10;3T3/4so5/4t+Kv+KfCr/2sM4///nP///4z7//+Q+//fePP+8qDL/dGkn/4FvLv+iijr/fG02/zYz&#13;&#10;IvMLDg6kAAEDM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AgVKICATwoh8Kv/x&#13;&#10;1zz/7dM7/5WGLP+Cdij/z7g1///mP///4z7//+M9//riPf/JszT/e28o/3tqK/+hijn/hnQ4/z86&#13;&#10;JvcPERC0AAED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BAQM6FhcQsnZrJv/m&#13;&#10;zTr/9tw8/6GRLv99cCj/wq4z///jPv//5D7//+I9//zkPv/VvTb/g3Up/3VlKv+ehzj/jns6/0lC&#13;&#10;KfoUFRPEAAMFTw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MAAAIsDQ8NoGRcI/jY&#13;&#10;wjj/+uE+/6+dMP96bif/taIx//zgPf//5j7//+E9//7lPv/gxzj/jX8q/3BjKf+agjb/loA7/1NL&#13;&#10;LP0ZGhbSAQQGYAAAAA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AAAIfBwkLjVJNH/DJ&#13;&#10;tTX//uQ//76qM/97byf/p5Yv//XaPP//5j7//+E9///lPv/pzzn/mIks/25hJ/+TfjT/m4U8/15U&#13;&#10;L/4fHxneAwUHcgAAA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UBQUJe0I+HOa5&#13;&#10;pjL//+U+/8y2Nv9+cSj/m4ss/+zTO///6D7//+E9///kPv/y1jv/pZQu/25hJ/+MeDH/n4g7/2lc&#13;&#10;Mv8mJhzpBQgJhAAAAR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BAYHYzMxGNqm&#13;&#10;li///eI+/9rDOP+Edyn/kIEr/+PKOf//6D7//+E9///kPv/22zz/s6Ax/3BlJ/+Fci//ook7/3Nl&#13;&#10;NP8uLR/yCAsMlgAAASY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DwgLDJhH&#13;&#10;QyL/99k8/+jPOv+Nfyr/hnkp/9jAN///6D///+I+///jPv/54D3/wKwz/3VpJ/99bS3/oYk7/31t&#13;&#10;N/83NCP1Cw4OqAAAAj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QEBASMY&#13;&#10;GRW+h3tV/5WGVf99cCb/hHco/8u1Nf//5j///+M+///iPf/74z3/zbY1/3tvKP93Zyv/n4g5/4Z1&#13;&#10;Of9APCb4EBIRuQACBE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MC&#13;&#10;AgNAKikh3KWTZf/VvH//tqJv/4F1Lv//5z3//+U+///iPf/95T7/2cE3/4V4Kf9yZCr/nIU3/497&#13;&#10;Ov9LRCn7FBYTyAECBFIAAAA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AwMFZEI/L/O7pnD/07t9/8u0ef+2om//jYAw///uPv/+5T//5Mo5/5CBK/9uYSj/l4A1/5aB&#13;&#10;O/9VTS39GxwX1gIEBmUAAAA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QYJCoxgWED/ybN5/9C4e//LtHn/zLV5/8mzef+JfE//nIsr/6KSLf9uYCf/kHsz/5uF&#13;&#10;PP9gVTD+ISIa4wMGCHcAAAAS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ABARsRFBGyf3NR/9G6ff/Ntnr/y7R5/8u0ef/LtHn/zbZ5/8u0ev+Rglz/XlMo/6SM&#13;&#10;O/9rXjL/KCgd7QYICooAAAE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BAQE0IyMc1JuLYP/Uu37/zLV5/8u0ef/MtXn/zbZ6/8+3e//Js3j/uKRy/5KD&#13;&#10;Xv88OSn/Liwd9AoMDJwAAAI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wQFWDo4Ku2zoGz/07t9/8y1ef/Otnr/z7d7/8myeP+1oXD/koNf/2Rc&#13;&#10;Rv83Niz5FxkXywcKCoEAAAI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UICX4vLib9w611/9O7ff/Ot3v/yLF4/7Kgb/+OgF3/X1hE/zMy&#13;&#10;KfUUFhXDBAYIeAABATAAAAA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0KDg2kIScm/ykuK/+Rglr/tqJy/4l8Wv9ZVEH/Ly4n8hET&#13;&#10;EroDBQZvAAABKQAAAA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WDhERtSYrKv8uMzH/JCkp/yYoI/4vLibsDhERsgEE&#13;&#10;BWYAAAE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YICGoeIyL/HiIi/xQYF+UMDw6pBAYGXQAA&#13;&#10;AB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ICFwcJCWwDBARAAQEBF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">
                <v:oval id="Oval 125" o:spid="_x0000_s1027" style="position:absolute;top:198;width:9144;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" filled="f" strokecolor="#00b0f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left:1093;top:1838;width:5099;height:1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">
                  <v:imagedata r:id="rId17" o:title=""/>
                </v:shape>
                <v:shape id="Picture 225" o:spid="_x0000_s1029" type="#_x0000_t75" style="position:absolute;left:5814;top:3925;width:2521;height:2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">
                  <v:imagedata r:id="rId18" o:title=""/>
                </v:shape>
                <v:shape id="Picture 226" o:spid="_x0000_s1030" type="#_x0000_t75" style="position:absolute;left:1242;top:4616;width:4851;height:2730;rotation:-135928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">
                  <v:imagedata r:id="rId19" o:title=""/>
                </v:shape>
                <v:shape id="Picture 227" o:spid="_x0000_s1031" type="#_x0000_t75" style="position:absolute;left:2020;top:5913;width:4852;height:2731;rotation:267296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">
                  <v:imagedata r:id="rId19" o:title=""/>
                </v:shape>
                <v:shapetype id="_x0000_t202" coordsize="21600,21600" o:spt="202" path="m,l,21600r21600,l21600,xe">
                  <v:stroke joinstyle="miter"/>
                  <v:path gradientshapeok="t" o:connecttype="rect"/>
                </v:shapetype>
                <v:shape id="_x0000_s1032" type="#_x0000_t202" style="position:absolute;left:4621;width:4408;height:5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" filled="f" stroked="f">
                  <v:textbox inset="4mm,3.5mm,4mm,4mm">
                    <w:txbxContent>
                      <w:p w14:paraId="45E26684" w14:textId="1045831C" w:rsidR="003B2A95" w:rsidRPr="003B2A95" w:rsidRDefault="003B2A95" w:rsidP="003B2A95">
                        <w:pPr>
                          <w:spacing w:before="40" w:after="0"/>
                          <w:jc w:val="center"/>
                          <w:rPr>
                            <w:color w:val="1C1C1C" w:themeColor="text1"/>
                            <w:sz w:val="24"/>
                            <w:szCs w:val="24"/>
                          </w:rPr>
                        </w:pPr>
                        <w:r>
                          <w:rPr>
                            <w:b/>
                            <w:color w:val="1C1C1C" w:themeColor="text1"/>
                            <w:sz w:val="24"/>
                            <w:szCs w:val="24"/>
                          </w:rPr>
                          <w:t>2</w:t>
                        </w:r>
                      </w:p>
                    </w:txbxContent>
                  </v:textbox>
                </v:shape>
              </v:group>
            </w:pict>
          </mc:Fallback>
        </mc:AlternateContent>
      </w:r>
      <w:r>
        <w:rPr>
          <w:noProof/>
        </w:rPr>
        <mc:AlternateContent>
          <mc:Choice Requires="wpg">
            <w:drawing>
              <wp:anchor distT="0" distB="0" distL="114300" distR="114300" simplePos="0" relativeHeight="251911168" behindDoc="0" locked="0" layoutInCell="1" allowOverlap="1" wp14:anchorId="42573067" wp14:editId="7D734EAD">
                <wp:simplePos x="0" y="0"/>
                <wp:positionH relativeFrom="column">
                  <wp:posOffset>2058670</wp:posOffset>
                </wp:positionH>
                <wp:positionV relativeFrom="paragraph">
                  <wp:posOffset>3215005</wp:posOffset>
                </wp:positionV>
                <wp:extent cx="1131570" cy="1259840"/>
                <wp:effectExtent l="0" t="0" r="11430" b="10160"/>
                <wp:wrapNone/>
                <wp:docPr id="17" name="Group 17"/>
                <wp:cNvGraphicFramePr/>
                <a:graphic xmlns:a="http://schemas.openxmlformats.org/drawingml/2006/main">
                  <a:graphicData uri="http://schemas.microsoft.com/office/word/2010/wordprocessingGroup">
                    <wpg:wgp>
                      <wpg:cNvGrpSpPr/>
                      <wpg:grpSpPr>
                        <a:xfrm>
                          <a:off x="0" y="0"/>
                          <a:ext cx="1131570" cy="1259840"/>
                          <a:chOff x="0" y="0"/>
                          <a:chExt cx="914400" cy="1018761"/>
                        </a:xfrm>
                      </wpg:grpSpPr>
                      <wps:wsp>
                        <wps:cNvPr id="126" name="Oval 126"/>
                        <wps:cNvSpPr/>
                        <wps:spPr>
                          <a:xfrm>
                            <a:off x="0" y="104361"/>
                            <a:ext cx="914400" cy="9144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20875521">
                            <a:off x="547204" y="226391"/>
                            <a:ext cx="294640" cy="254635"/>
                          </a:xfrm>
                          <a:prstGeom prst="rect">
                            <a:avLst/>
                          </a:prstGeom>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63996" y="253448"/>
                            <a:ext cx="214630" cy="195580"/>
                          </a:xfrm>
                          <a:prstGeom prst="rect">
                            <a:avLst/>
                          </a:prstGeom>
                        </pic:spPr>
                      </pic:pic>
                      <pic:pic xmlns:pic="http://schemas.openxmlformats.org/drawingml/2006/picture">
                        <pic:nvPicPr>
                          <pic:cNvPr id="230" name="Picture 2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4544" y="482048"/>
                            <a:ext cx="214630" cy="195580"/>
                          </a:xfrm>
                          <a:prstGeom prst="rect">
                            <a:avLst/>
                          </a:prstGeom>
                        </pic:spPr>
                      </pic:pic>
                      <pic:pic xmlns:pic="http://schemas.openxmlformats.org/drawingml/2006/picture">
                        <pic:nvPicPr>
                          <pic:cNvPr id="231" name="Picture 2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82657" y="387626"/>
                            <a:ext cx="214630" cy="195580"/>
                          </a:xfrm>
                          <a:prstGeom prst="rect">
                            <a:avLst/>
                          </a:prstGeom>
                        </pic:spPr>
                      </pic:pic>
                      <pic:pic xmlns:pic="http://schemas.openxmlformats.org/drawingml/2006/picture">
                        <pic:nvPicPr>
                          <pic:cNvPr id="233" name="Picture 2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42900" y="586409"/>
                            <a:ext cx="160020" cy="277495"/>
                          </a:xfrm>
                          <a:prstGeom prst="rect">
                            <a:avLst/>
                          </a:prstGeom>
                        </pic:spPr>
                      </pic:pic>
                      <pic:pic xmlns:pic="http://schemas.openxmlformats.org/drawingml/2006/picture">
                        <pic:nvPicPr>
                          <pic:cNvPr id="234" name="Picture 2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26774" y="660952"/>
                            <a:ext cx="160020" cy="277495"/>
                          </a:xfrm>
                          <a:prstGeom prst="rect">
                            <a:avLst/>
                          </a:prstGeom>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78296" y="695739"/>
                            <a:ext cx="163830" cy="278130"/>
                          </a:xfrm>
                          <a:prstGeom prst="rect">
                            <a:avLst/>
                          </a:prstGeom>
                        </pic:spPr>
                      </pic:pic>
                      <wps:wsp>
                        <wps:cNvPr id="237" name="Text Box 2"/>
                        <wps:cNvSpPr txBox="1">
                          <a:spLocks noChangeArrowheads="1"/>
                        </wps:cNvSpPr>
                        <wps:spPr bwMode="auto">
                          <a:xfrm>
                            <a:off x="213691" y="0"/>
                            <a:ext cx="440806" cy="500481"/>
                          </a:xfrm>
                          <a:prstGeom prst="rect">
                            <a:avLst/>
                          </a:prstGeom>
                          <a:noFill/>
                          <a:ln w="9525">
                            <a:noFill/>
                            <a:miter lim="800000"/>
                            <a:headEnd/>
                            <a:tailEnd/>
                          </a:ln>
                        </wps:spPr>
                        <wps:txbx>
                          <w:txbxContent>
                            <w:p w14:paraId="3077ED20" w14:textId="1A0CE830" w:rsidR="003B2A95" w:rsidRPr="003B2A95" w:rsidRDefault="003B2A95" w:rsidP="003B2A95">
                              <w:pPr>
                                <w:spacing w:before="40" w:after="0"/>
                                <w:jc w:val="center"/>
                                <w:rPr>
                                  <w:color w:val="1C1C1C" w:themeColor="text1"/>
                                  <w:sz w:val="24"/>
                                  <w:szCs w:val="24"/>
                                </w:rPr>
                              </w:pPr>
                              <w:r>
                                <w:rPr>
                                  <w:b/>
                                  <w:color w:val="1C1C1C" w:themeColor="text1"/>
                                  <w:sz w:val="24"/>
                                  <w:szCs w:val="24"/>
                                </w:rPr>
                                <w:t>3</w:t>
                              </w:r>
                            </w:p>
                          </w:txbxContent>
                        </wps:txbx>
                        <wps:bodyPr rot="0" vert="horz" wrap="square" lIns="144000" tIns="126000" rIns="144000" bIns="144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573067" id="Group 17" o:spid="_x0000_s1033" style="position:absolute;margin-left:162.1pt;margin-top:253.15pt;width:89.1pt;height:99.2pt;z-index:251911168;mso-width-relative:margin;mso-height-relative:margin" coordsize="9144,1018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&#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BQQDSQwJB6sPGRzvCj1V/whMa/8NKzn8DQ0MvwUEA0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BgMCUA0MCr8PIin/CUhl/wNtof8Afbr/AH68/wB5tf8GWYH/DiQt/wwJB64CAgE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AAHBgMB&#13;&#10;Vw0PDsUNLDr/B1V6/wF0rP8Afbv/AHu3/wB5tP8AebT/AHm1/wB9uv8BdKv/CUVi/w4aHuQEBAN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BQVQCgwMogwPD7cG&#13;&#10;CAhwBQQDSQ0cIO8FUnH/AHiy/wB6tv8AfLn/AVqG/yYuL/9ubGf/fHx5/6Skn/+Sk4//XV9d/yAk&#13;&#10;I/cGCAiGAAAAD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QQDRg4SEdYHRmD/AHeu/wB1r/8bMjv/hYJ9/5OTj/9maGX/b3Ft/y8yMf8KDQ3AAQIC&#13;&#10;O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AADgsRErYEUW3/AFd9/0lPTv+Cgn7/YmRi/yMnJv8RFBTfAwUFZwAAAA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IBJg0bH+gKMD3/Iior/y4xMP4UGBfTBgcIdwEBAR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">
                <v:oval id="Oval 126" o:spid="_x0000_s1034" style="position:absolute;top:1043;width:9144;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" filled="f" strokecolor="#00b0f0" strokeweight="1pt">
                  <v:stroke joinstyle="miter"/>
                </v:oval>
                <v:shape id="Picture 228" o:spid="_x0000_s1035" type="#_x0000_t75" style="position:absolute;left:5472;top:2263;width:2946;height:2547;rotation:-79132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">
                  <v:imagedata r:id="rId25" o:title=""/>
                </v:shape>
                <v:shape id="Picture 229" o:spid="_x0000_s1036" type="#_x0000_t75" style="position:absolute;left:1639;top:2534;width:2147;height:1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">
                  <v:imagedata r:id="rId26" o:title=""/>
                </v:shape>
                <v:shape id="Picture 230" o:spid="_x0000_s1037" type="#_x0000_t75" style="position:absolute;left:745;top:4820;width:2146;height:1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">
                  <v:imagedata r:id="rId26" o:title=""/>
                </v:shape>
                <v:shape id="Picture 231" o:spid="_x0000_s1038" type="#_x0000_t75" style="position:absolute;left:3826;top:3876;width:2146;height:1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">
                  <v:imagedata r:id="rId26" o:title=""/>
                </v:shape>
                <v:shape id="Picture 233" o:spid="_x0000_s1039" type="#_x0000_t75" style="position:absolute;left:3429;top:5864;width:1600;height:27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">
                  <v:imagedata r:id="rId27" o:title=""/>
                </v:shape>
                <v:shape id="Picture 234" o:spid="_x0000_s1040" type="#_x0000_t75" style="position:absolute;left:5267;top:6609;width:1600;height:27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">
                  <v:imagedata r:id="rId28" o:title=""/>
                </v:shape>
                <v:shape id="Picture 232" o:spid="_x0000_s1041" type="#_x0000_t75" style="position:absolute;left:2782;top:6957;width:1639;height:2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">
                  <v:imagedata r:id="rId29" o:title=""/>
                </v:shape>
                <v:shape id="_x0000_s1042" type="#_x0000_t202" style="position:absolute;left:2136;width:4408;height:5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" filled="f" stroked="f">
                  <v:textbox inset="4mm,3.5mm,4mm,4mm">
                    <w:txbxContent>
                      <w:p w14:paraId="3077ED20" w14:textId="1A0CE830" w:rsidR="003B2A95" w:rsidRPr="003B2A95" w:rsidRDefault="003B2A95" w:rsidP="003B2A95">
                        <w:pPr>
                          <w:spacing w:before="40" w:after="0"/>
                          <w:jc w:val="center"/>
                          <w:rPr>
                            <w:color w:val="1C1C1C" w:themeColor="text1"/>
                            <w:sz w:val="24"/>
                            <w:szCs w:val="24"/>
                          </w:rPr>
                        </w:pPr>
                        <w:r>
                          <w:rPr>
                            <w:b/>
                            <w:color w:val="1C1C1C" w:themeColor="text1"/>
                            <w:sz w:val="24"/>
                            <w:szCs w:val="24"/>
                          </w:rPr>
                          <w:t>3</w:t>
                        </w:r>
                      </w:p>
                    </w:txbxContent>
                  </v:textbox>
                </v:shape>
              </v:group>
            </w:pict>
          </mc:Fallback>
        </mc:AlternateContent>
      </w:r>
      <w:r>
        <w:rPr>
          <w:noProof/>
        </w:rPr>
        <mc:AlternateContent>
          <mc:Choice Requires="wpg">
            <w:drawing>
              <wp:anchor distT="0" distB="0" distL="114300" distR="114300" simplePos="0" relativeHeight="251905024" behindDoc="0" locked="0" layoutInCell="1" allowOverlap="1" wp14:anchorId="5EFBF574" wp14:editId="1A849283">
                <wp:simplePos x="0" y="0"/>
                <wp:positionH relativeFrom="column">
                  <wp:posOffset>-80645</wp:posOffset>
                </wp:positionH>
                <wp:positionV relativeFrom="paragraph">
                  <wp:posOffset>3363094</wp:posOffset>
                </wp:positionV>
                <wp:extent cx="1131570" cy="1155700"/>
                <wp:effectExtent l="0" t="0" r="11430" b="12700"/>
                <wp:wrapNone/>
                <wp:docPr id="15" name="Group 15"/>
                <wp:cNvGraphicFramePr/>
                <a:graphic xmlns:a="http://schemas.openxmlformats.org/drawingml/2006/main">
                  <a:graphicData uri="http://schemas.microsoft.com/office/word/2010/wordprocessingGroup">
                    <wpg:wgp>
                      <wpg:cNvGrpSpPr/>
                      <wpg:grpSpPr>
                        <a:xfrm>
                          <a:off x="0" y="0"/>
                          <a:ext cx="1131570" cy="1155700"/>
                          <a:chOff x="0" y="0"/>
                          <a:chExt cx="914400" cy="934278"/>
                        </a:xfrm>
                      </wpg:grpSpPr>
                      <wps:wsp>
                        <wps:cNvPr id="124" name="Oval 124"/>
                        <wps:cNvSpPr/>
                        <wps:spPr>
                          <a:xfrm>
                            <a:off x="0" y="19878"/>
                            <a:ext cx="914400" cy="9144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0" name="Picture 2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88843" y="163995"/>
                            <a:ext cx="365125" cy="259080"/>
                          </a:xfrm>
                          <a:prstGeom prst="rect">
                            <a:avLst/>
                          </a:prstGeom>
                        </pic:spPr>
                      </pic:pic>
                      <pic:pic xmlns:pic="http://schemas.openxmlformats.org/drawingml/2006/picture">
                        <pic:nvPicPr>
                          <pic:cNvPr id="221" name="Picture 2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9574" y="462169"/>
                            <a:ext cx="233045" cy="259080"/>
                          </a:xfrm>
                          <a:prstGeom prst="rect">
                            <a:avLst/>
                          </a:prstGeom>
                        </pic:spPr>
                      </pic:pic>
                      <pic:pic xmlns:pic="http://schemas.openxmlformats.org/drawingml/2006/picture">
                        <pic:nvPicPr>
                          <pic:cNvPr id="222" name="Picture 2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13082" y="611256"/>
                            <a:ext cx="233045" cy="259080"/>
                          </a:xfrm>
                          <a:prstGeom prst="rect">
                            <a:avLst/>
                          </a:prstGeom>
                        </pic:spPr>
                      </pic:pic>
                      <wps:wsp>
                        <wps:cNvPr id="223" name="Oval 223"/>
                        <wps:cNvSpPr/>
                        <wps:spPr>
                          <a:xfrm>
                            <a:off x="606287" y="422413"/>
                            <a:ext cx="154590" cy="154590"/>
                          </a:xfrm>
                          <a:prstGeom prst="ellipse">
                            <a:avLst/>
                          </a:prstGeom>
                          <a:solidFill>
                            <a:srgbClr val="E6007F"/>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a:off x="432352" y="0"/>
                            <a:ext cx="440806" cy="500481"/>
                          </a:xfrm>
                          <a:prstGeom prst="rect">
                            <a:avLst/>
                          </a:prstGeom>
                          <a:noFill/>
                          <a:ln w="9525">
                            <a:noFill/>
                            <a:miter lim="800000"/>
                            <a:headEnd/>
                            <a:tailEnd/>
                          </a:ln>
                        </wps:spPr>
                        <wps:txbx>
                          <w:txbxContent>
                            <w:p w14:paraId="50C9C228" w14:textId="33095366" w:rsidR="003B2A95" w:rsidRPr="003B2A95" w:rsidRDefault="003B2A95" w:rsidP="003B2A95">
                              <w:pPr>
                                <w:spacing w:before="40" w:after="0"/>
                                <w:jc w:val="center"/>
                                <w:rPr>
                                  <w:color w:val="1C1C1C" w:themeColor="text1"/>
                                  <w:sz w:val="24"/>
                                  <w:szCs w:val="24"/>
                                </w:rPr>
                              </w:pPr>
                              <w:r w:rsidRPr="003B2A95">
                                <w:rPr>
                                  <w:b/>
                                  <w:color w:val="1C1C1C" w:themeColor="text1"/>
                                  <w:sz w:val="24"/>
                                  <w:szCs w:val="24"/>
                                </w:rPr>
                                <w:t>1</w:t>
                              </w:r>
                            </w:p>
                          </w:txbxContent>
                        </wps:txbx>
                        <wps:bodyPr rot="0" vert="horz" wrap="square" lIns="144000" tIns="126000" rIns="144000" bIns="144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FBF574" id="Group 15" o:spid="_x0000_s1043" style="position:absolute;margin-left:-6.35pt;margin-top:264.8pt;width:89.1pt;height:91pt;z-index:251905024;mso-width-relative:margin;mso-height-relative:margin" coordsize="9144,934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5TUCajkMAAI5DAAAVAAAAZHJzL21lZGlhL2ltYWdlMi50aWZmTU0AKgAA&#13;&#10;NkgAAAAAAAAAAAAAAAAAAAAAAAAAAAAAAAAAAAAAAAAAAAAAAAAAAAAAAAAAAAAAAAAAAAAAAAAA&#13;&#10;AAAAAAAAAAAAAAAAAAAAAAAAAAAAAAAAAAAAAAAAAAAAAAAAAAAAAAAAAAAAAAAAAAAAAAAAAAAA&#13;&#10;AAAAAAAAAAAAAQIdBwoLjwkLC5MBAQES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waFs9nSTP/Tzsr/wMGB2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M5&#13;&#10;RDUo/5VlQ/9FNCf8AAIDO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FBmJWQC//&#13;&#10;g1o9/xcWE8UAAAAE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AsLkWtNNv9cQy//&#13;&#10;AgUGY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SExK7d1Q6/zMpH+0AAAEY&#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CyEeGt5yUTn/FBMRs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IwKCAaymZJM/9CMib+CQgHU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HCGtUPizqi19A/z0uIuQDBAU+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A0MhmNHMvdxTzf/HBcTngAAAR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YXFRKmbk42/046KvsKCQhX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HSUfGb5rTTf/MScdxgACAi0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4NyshzlxEMf8cFhKOAAAAE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">
                <v:oval id="Oval 124" o:spid="_x0000_s1044" style="position:absolute;top:198;width:9144;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" filled="f" strokecolor="#00b0f0" strokeweight="1pt">
                  <v:stroke joinstyle="miter"/>
                </v:oval>
                <v:shape id="Picture 220" o:spid="_x0000_s1045" type="#_x0000_t75" style="position:absolute;left:1888;top:1639;width:3651;height:2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">
                  <v:imagedata r:id="rId33" o:title=""/>
                </v:shape>
                <v:shape id="Picture 221" o:spid="_x0000_s1046" type="#_x0000_t75" style="position:absolute;left:695;top:4621;width:2331;height:2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">
                  <v:imagedata r:id="rId34" o:title=""/>
                </v:shape>
                <v:shape id="Picture 222" o:spid="_x0000_s1047" type="#_x0000_t75" style="position:absolute;left:3130;top:6112;width:2331;height:2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">
                  <v:imagedata r:id="rId35" o:title=""/>
                </v:shape>
                <v:oval id="Oval 223" o:spid="_x0000_s1048" style="position:absolute;left:6062;top:4224;width:1546;height:15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" fillcolor="#e6007f" strokecolor="#e6007f" strokeweight="1pt">
                  <v:stroke joinstyle="miter"/>
                </v:oval>
                <v:shape id="_x0000_s1049" type="#_x0000_t202" style="position:absolute;left:4323;width:4408;height:5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" filled="f" stroked="f">
                  <v:textbox inset="4mm,3.5mm,4mm,4mm">
                    <w:txbxContent>
                      <w:p w14:paraId="50C9C228" w14:textId="33095366" w:rsidR="003B2A95" w:rsidRPr="003B2A95" w:rsidRDefault="003B2A95" w:rsidP="003B2A95">
                        <w:pPr>
                          <w:spacing w:before="40" w:after="0"/>
                          <w:jc w:val="center"/>
                          <w:rPr>
                            <w:color w:val="1C1C1C" w:themeColor="text1"/>
                            <w:sz w:val="24"/>
                            <w:szCs w:val="24"/>
                          </w:rPr>
                        </w:pPr>
                        <w:r w:rsidRPr="003B2A95">
                          <w:rPr>
                            <w:b/>
                            <w:color w:val="1C1C1C" w:themeColor="text1"/>
                            <w:sz w:val="24"/>
                            <w:szCs w:val="24"/>
                          </w:rPr>
                          <w:t>1</w:t>
                        </w:r>
                      </w:p>
                    </w:txbxContent>
                  </v:textbox>
                </v:shape>
              </v:group>
            </w:pict>
          </mc:Fallback>
        </mc:AlternateContent>
      </w:r>
      <w:r>
        <w:rPr>
          <w:noProof/>
        </w:rPr>
        <mc:AlternateContent>
          <mc:Choice Requires="wps">
            <w:drawing>
              <wp:anchor distT="0" distB="0" distL="114300" distR="114300" simplePos="0" relativeHeight="251870208" behindDoc="0" locked="0" layoutInCell="1" allowOverlap="1" wp14:anchorId="59EAC755" wp14:editId="13E642BE">
                <wp:simplePos x="0" y="0"/>
                <wp:positionH relativeFrom="column">
                  <wp:posOffset>523875</wp:posOffset>
                </wp:positionH>
                <wp:positionV relativeFrom="paragraph">
                  <wp:posOffset>2447290</wp:posOffset>
                </wp:positionV>
                <wp:extent cx="154305" cy="154305"/>
                <wp:effectExtent l="0" t="0" r="10795" b="10795"/>
                <wp:wrapNone/>
                <wp:docPr id="219" name="Oval 219"/>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26B7BC"/>
                        </a:solidFill>
                        <a:ln>
                          <a:solidFill>
                            <a:srgbClr val="26B7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2FA23" id="Oval 219" o:spid="_x0000_s1026" style="position:absolute;margin-left:41.25pt;margin-top:192.7pt;width:12.15pt;height:1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" fillcolor="#26b7bc" strokecolor="#26b7bc" strokeweight="1pt">
                <v:stroke joinstyle="miter"/>
              </v:oval>
            </w:pict>
          </mc:Fallback>
        </mc:AlternateContent>
      </w:r>
      <w:r>
        <w:rPr>
          <w:noProof/>
        </w:rPr>
        <mc:AlternateContent>
          <mc:Choice Requires="wps">
            <w:drawing>
              <wp:anchor distT="0" distB="0" distL="114300" distR="114300" simplePos="0" relativeHeight="251868160" behindDoc="0" locked="0" layoutInCell="1" allowOverlap="1" wp14:anchorId="54D85110" wp14:editId="039B3B09">
                <wp:simplePos x="0" y="0"/>
                <wp:positionH relativeFrom="column">
                  <wp:posOffset>334010</wp:posOffset>
                </wp:positionH>
                <wp:positionV relativeFrom="paragraph">
                  <wp:posOffset>2292985</wp:posOffset>
                </wp:positionV>
                <wp:extent cx="154305" cy="154305"/>
                <wp:effectExtent l="0" t="0" r="10795" b="10795"/>
                <wp:wrapNone/>
                <wp:docPr id="218" name="Oval 218"/>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26B7BC"/>
                        </a:solidFill>
                        <a:ln>
                          <a:solidFill>
                            <a:srgbClr val="26B7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861DA" id="Oval 218" o:spid="_x0000_s1026" style="position:absolute;margin-left:26.3pt;margin-top:180.55pt;width:12.15pt;height:12.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" fillcolor="#26b7bc" strokecolor="#26b7bc" strokeweight="1pt">
                <v:stroke joinstyle="miter"/>
              </v:oval>
            </w:pict>
          </mc:Fallback>
        </mc:AlternateContent>
      </w:r>
      <w:r>
        <w:rPr>
          <w:noProof/>
        </w:rPr>
        <mc:AlternateContent>
          <mc:Choice Requires="wps">
            <w:drawing>
              <wp:anchor distT="0" distB="0" distL="114300" distR="114300" simplePos="0" relativeHeight="251867136" behindDoc="0" locked="0" layoutInCell="1" allowOverlap="1" wp14:anchorId="28F4B31C" wp14:editId="75346ABC">
                <wp:simplePos x="0" y="0"/>
                <wp:positionH relativeFrom="column">
                  <wp:posOffset>209550</wp:posOffset>
                </wp:positionH>
                <wp:positionV relativeFrom="paragraph">
                  <wp:posOffset>2078990</wp:posOffset>
                </wp:positionV>
                <wp:extent cx="154305" cy="154305"/>
                <wp:effectExtent l="0" t="0" r="10795" b="10795"/>
                <wp:wrapNone/>
                <wp:docPr id="217" name="Oval 217"/>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26B7BC"/>
                        </a:solidFill>
                        <a:ln>
                          <a:solidFill>
                            <a:srgbClr val="26B7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64D18" id="Oval 217" o:spid="_x0000_s1026" style="position:absolute;margin-left:16.5pt;margin-top:163.7pt;width:12.15pt;height:1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" fillcolor="#26b7bc" strokecolor="#26b7bc" strokeweight="1pt">
                <v:stroke joinstyle="miter"/>
              </v:oval>
            </w:pict>
          </mc:Fallback>
        </mc:AlternateContent>
      </w:r>
      <w:r>
        <w:rPr>
          <w:noProof/>
        </w:rPr>
        <mc:AlternateContent>
          <mc:Choice Requires="wps">
            <w:drawing>
              <wp:anchor distT="0" distB="0" distL="114300" distR="114300" simplePos="0" relativeHeight="251866112" behindDoc="0" locked="0" layoutInCell="1" allowOverlap="1" wp14:anchorId="4FDE6103" wp14:editId="76EF9D6A">
                <wp:simplePos x="0" y="0"/>
                <wp:positionH relativeFrom="column">
                  <wp:posOffset>275590</wp:posOffset>
                </wp:positionH>
                <wp:positionV relativeFrom="paragraph">
                  <wp:posOffset>1410970</wp:posOffset>
                </wp:positionV>
                <wp:extent cx="1119505" cy="1167765"/>
                <wp:effectExtent l="0" t="0" r="0" b="13335"/>
                <wp:wrapNone/>
                <wp:docPr id="216" name="Arc 216"/>
                <wp:cNvGraphicFramePr/>
                <a:graphic xmlns:a="http://schemas.openxmlformats.org/drawingml/2006/main">
                  <a:graphicData uri="http://schemas.microsoft.com/office/word/2010/wordprocessingShape">
                    <wps:wsp>
                      <wps:cNvSpPr/>
                      <wps:spPr>
                        <a:xfrm rot="10800000">
                          <a:off x="0" y="0"/>
                          <a:ext cx="1119505" cy="11677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5D07" id="Arc 216" o:spid="_x0000_s1026" style="position:absolute;margin-left:21.7pt;margin-top:111.1pt;width:88.15pt;height:91.95pt;rotation:18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9505,116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" path="m559752,nsc868895,,1119505,261413,1119505,583883r-559752,c559753,389255,559752,194628,559752,xem559752,nfc868895,,1119505,261413,1119505,583883e" filled="f" strokecolor="#1c1c1c [3213]" strokeweight="1pt">
                <v:stroke joinstyle="miter"/>
                <v:path arrowok="t" o:connecttype="custom" o:connectlocs="559752,0;1119505,583883" o:connectangles="0,0"/>
              </v:shape>
            </w:pict>
          </mc:Fallback>
        </mc:AlternateContent>
      </w:r>
      <w:r>
        <w:rPr>
          <w:noProof/>
        </w:rPr>
        <mc:AlternateContent>
          <mc:Choice Requires="wps">
            <w:drawing>
              <wp:anchor distT="0" distB="0" distL="114300" distR="114300" simplePos="0" relativeHeight="251864064" behindDoc="0" locked="0" layoutInCell="1" allowOverlap="1" wp14:anchorId="795533E7" wp14:editId="6176D3BB">
                <wp:simplePos x="0" y="0"/>
                <wp:positionH relativeFrom="column">
                  <wp:posOffset>132080</wp:posOffset>
                </wp:positionH>
                <wp:positionV relativeFrom="paragraph">
                  <wp:posOffset>2570480</wp:posOffset>
                </wp:positionV>
                <wp:extent cx="154305" cy="154305"/>
                <wp:effectExtent l="0" t="0" r="10795" b="10795"/>
                <wp:wrapNone/>
                <wp:docPr id="215" name="Oval 215"/>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F08216"/>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3965F" id="Oval 215" o:spid="_x0000_s1026" style="position:absolute;margin-left:10.4pt;margin-top:202.4pt;width:12.15pt;height:12.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" fillcolor="#f08216" strokecolor="#f08216" strokeweight="1pt">
                <v:stroke joinstyle="miter"/>
              </v:oval>
            </w:pict>
          </mc:Fallback>
        </mc:AlternateContent>
      </w:r>
      <w:r>
        <w:rPr>
          <w:noProof/>
        </w:rPr>
        <mc:AlternateContent>
          <mc:Choice Requires="wps">
            <w:drawing>
              <wp:anchor distT="0" distB="0" distL="114300" distR="114300" simplePos="0" relativeHeight="251862016" behindDoc="0" locked="0" layoutInCell="1" allowOverlap="1" wp14:anchorId="6C85D1DA" wp14:editId="26A5A040">
                <wp:simplePos x="0" y="0"/>
                <wp:positionH relativeFrom="column">
                  <wp:posOffset>-12700</wp:posOffset>
                </wp:positionH>
                <wp:positionV relativeFrom="paragraph">
                  <wp:posOffset>2392680</wp:posOffset>
                </wp:positionV>
                <wp:extent cx="154305" cy="154305"/>
                <wp:effectExtent l="0" t="0" r="10795" b="10795"/>
                <wp:wrapNone/>
                <wp:docPr id="213" name="Oval 213"/>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F08216"/>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F4DAF" id="Oval 213" o:spid="_x0000_s1026" style="position:absolute;margin-left:-1pt;margin-top:188.4pt;width:12.15pt;height:12.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" fillcolor="#f08216" strokecolor="#f08216" strokeweight="1pt">
                <v:stroke joinstyle="miter"/>
              </v:oval>
            </w:pict>
          </mc:Fallback>
        </mc:AlternateContent>
      </w:r>
      <w:r>
        <w:rPr>
          <w:noProof/>
        </w:rPr>
        <mc:AlternateContent>
          <mc:Choice Requires="wps">
            <w:drawing>
              <wp:anchor distT="0" distB="0" distL="114300" distR="114300" simplePos="0" relativeHeight="251853311" behindDoc="0" locked="0" layoutInCell="1" allowOverlap="1" wp14:anchorId="7D488411" wp14:editId="3B017FA2">
                <wp:simplePos x="0" y="0"/>
                <wp:positionH relativeFrom="column">
                  <wp:posOffset>19685</wp:posOffset>
                </wp:positionH>
                <wp:positionV relativeFrom="paragraph">
                  <wp:posOffset>1875155</wp:posOffset>
                </wp:positionV>
                <wp:extent cx="782320" cy="815975"/>
                <wp:effectExtent l="0" t="0" r="0" b="9525"/>
                <wp:wrapNone/>
                <wp:docPr id="214" name="Arc 214"/>
                <wp:cNvGraphicFramePr/>
                <a:graphic xmlns:a="http://schemas.openxmlformats.org/drawingml/2006/main">
                  <a:graphicData uri="http://schemas.microsoft.com/office/word/2010/wordprocessingShape">
                    <wps:wsp>
                      <wps:cNvSpPr/>
                      <wps:spPr>
                        <a:xfrm rot="10800000">
                          <a:off x="0" y="0"/>
                          <a:ext cx="782320" cy="81597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C5BA" id="Arc 214" o:spid="_x0000_s1026" style="position:absolute;margin-left:1.55pt;margin-top:147.65pt;width:61.6pt;height:64.25pt;rotation:180;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2320,81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" path="m391160,nsc607192,,782320,182662,782320,407988r-391160,l391160,xem391160,nfc607192,,782320,182662,782320,407988e" filled="f" strokecolor="#1c1c1c [3213]" strokeweight="1pt">
                <v:stroke joinstyle="miter"/>
                <v:path arrowok="t" o:connecttype="custom" o:connectlocs="391160,0;782320,407988" o:connectangles="0,0"/>
              </v:shape>
            </w:pict>
          </mc:Fallback>
        </mc:AlternateContent>
      </w:r>
      <w:r>
        <w:rPr>
          <w:noProof/>
        </w:rPr>
        <mc:AlternateContent>
          <mc:Choice Requires="wps">
            <w:drawing>
              <wp:anchor distT="0" distB="0" distL="114300" distR="114300" simplePos="0" relativeHeight="251859968" behindDoc="0" locked="0" layoutInCell="1" allowOverlap="1" wp14:anchorId="3AE24647" wp14:editId="438A2F29">
                <wp:simplePos x="0" y="0"/>
                <wp:positionH relativeFrom="column">
                  <wp:posOffset>2309495</wp:posOffset>
                </wp:positionH>
                <wp:positionV relativeFrom="paragraph">
                  <wp:posOffset>2439670</wp:posOffset>
                </wp:positionV>
                <wp:extent cx="154305" cy="154305"/>
                <wp:effectExtent l="0" t="0" r="10795" b="10795"/>
                <wp:wrapNone/>
                <wp:docPr id="211" name="Oval 211"/>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DE061" id="Oval 211" o:spid="_x0000_s1026" style="position:absolute;margin-left:181.85pt;margin-top:192.1pt;width:12.15pt;height:12.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" fillcolor="#85bd32" strokecolor="#85bd32" strokeweight="1pt">
                <v:stroke joinstyle="miter"/>
              </v:oval>
            </w:pict>
          </mc:Fallback>
        </mc:AlternateContent>
      </w:r>
      <w:r>
        <w:rPr>
          <w:noProof/>
        </w:rPr>
        <mc:AlternateContent>
          <mc:Choice Requires="wps">
            <w:drawing>
              <wp:anchor distT="0" distB="0" distL="114300" distR="114300" simplePos="0" relativeHeight="251857920" behindDoc="0" locked="0" layoutInCell="1" allowOverlap="1" wp14:anchorId="47EC89C1" wp14:editId="27401269">
                <wp:simplePos x="0" y="0"/>
                <wp:positionH relativeFrom="column">
                  <wp:posOffset>2061210</wp:posOffset>
                </wp:positionH>
                <wp:positionV relativeFrom="paragraph">
                  <wp:posOffset>2439035</wp:posOffset>
                </wp:positionV>
                <wp:extent cx="154305" cy="154305"/>
                <wp:effectExtent l="0" t="0" r="10795" b="10795"/>
                <wp:wrapNone/>
                <wp:docPr id="210" name="Oval 210"/>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8A153" id="Oval 210" o:spid="_x0000_s1026" style="position:absolute;margin-left:162.3pt;margin-top:192.05pt;width:12.15pt;height:12.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" fillcolor="#85bd32" strokecolor="#85bd32" strokeweight="1pt">
                <v:stroke joinstyle="miter"/>
              </v:oval>
            </w:pict>
          </mc:Fallback>
        </mc:AlternateContent>
      </w:r>
      <w:r>
        <w:rPr>
          <w:noProof/>
        </w:rPr>
        <mc:AlternateContent>
          <mc:Choice Requires="wps">
            <w:drawing>
              <wp:anchor distT="0" distB="0" distL="114300" distR="114300" simplePos="0" relativeHeight="251855872" behindDoc="0" locked="0" layoutInCell="1" allowOverlap="1" wp14:anchorId="1886575F" wp14:editId="600F09CE">
                <wp:simplePos x="0" y="0"/>
                <wp:positionH relativeFrom="column">
                  <wp:posOffset>1817370</wp:posOffset>
                </wp:positionH>
                <wp:positionV relativeFrom="paragraph">
                  <wp:posOffset>2440305</wp:posOffset>
                </wp:positionV>
                <wp:extent cx="154305" cy="154305"/>
                <wp:effectExtent l="0" t="0" r="10795" b="10795"/>
                <wp:wrapNone/>
                <wp:docPr id="209" name="Oval 209"/>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EA2EA" id="Oval 209" o:spid="_x0000_s1026" style="position:absolute;margin-left:143.1pt;margin-top:192.15pt;width:12.15pt;height:12.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" fillcolor="#85bd32" strokecolor="#85bd32" strokeweight="1pt">
                <v:stroke joinstyle="miter"/>
              </v:oval>
            </w:pict>
          </mc:Fallback>
        </mc:AlternateContent>
      </w:r>
      <w:r>
        <w:rPr>
          <w:noProof/>
        </w:rPr>
        <mc:AlternateContent>
          <mc:Choice Requires="wps">
            <w:drawing>
              <wp:anchor distT="0" distB="0" distL="114300" distR="114300" simplePos="0" relativeHeight="251853824" behindDoc="0" locked="0" layoutInCell="1" allowOverlap="1" wp14:anchorId="24033746" wp14:editId="3BF7FE80">
                <wp:simplePos x="0" y="0"/>
                <wp:positionH relativeFrom="column">
                  <wp:posOffset>1405255</wp:posOffset>
                </wp:positionH>
                <wp:positionV relativeFrom="paragraph">
                  <wp:posOffset>2065655</wp:posOffset>
                </wp:positionV>
                <wp:extent cx="154305" cy="154305"/>
                <wp:effectExtent l="0" t="0" r="10795" b="10795"/>
                <wp:wrapNone/>
                <wp:docPr id="208" name="Oval 208"/>
                <wp:cNvGraphicFramePr/>
                <a:graphic xmlns:a="http://schemas.openxmlformats.org/drawingml/2006/main">
                  <a:graphicData uri="http://schemas.microsoft.com/office/word/2010/wordprocessingShape">
                    <wps:wsp>
                      <wps:cNvSpPr/>
                      <wps:spPr>
                        <a:xfrm>
                          <a:off x="0" y="0"/>
                          <a:ext cx="154305" cy="154305"/>
                        </a:xfrm>
                        <a:prstGeom prst="ellipse">
                          <a:avLst/>
                        </a:prstGeom>
                        <a:solidFill>
                          <a:srgbClr val="E6007F"/>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68EDD" id="Oval 208" o:spid="_x0000_s1026" style="position:absolute;margin-left:110.65pt;margin-top:162.65pt;width:12.15pt;height:12.1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" fillcolor="#e6007f" strokecolor="#e6007f" strokeweight="1pt">
                <v:stroke joinstyle="miter"/>
              </v:oval>
            </w:pict>
          </mc:Fallback>
        </mc:AlternateContent>
      </w:r>
      <w:r w:rsidRPr="005D282D">
        <w:rPr>
          <w:noProof/>
        </w:rPr>
        <w:drawing>
          <wp:anchor distT="0" distB="0" distL="114300" distR="114300" simplePos="0" relativeHeight="251841536" behindDoc="0" locked="0" layoutInCell="1" allowOverlap="1" wp14:anchorId="08363880" wp14:editId="33EB4619">
            <wp:simplePos x="0" y="0"/>
            <wp:positionH relativeFrom="column">
              <wp:posOffset>2760345</wp:posOffset>
            </wp:positionH>
            <wp:positionV relativeFrom="paragraph">
              <wp:posOffset>1903730</wp:posOffset>
            </wp:positionV>
            <wp:extent cx="316865" cy="317500"/>
            <wp:effectExtent l="0" t="0" r="63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865" cy="317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50752" behindDoc="0" locked="0" layoutInCell="1" allowOverlap="1" wp14:anchorId="7EB20D56" wp14:editId="63ECFF80">
                <wp:simplePos x="0" y="0"/>
                <wp:positionH relativeFrom="column">
                  <wp:posOffset>1765935</wp:posOffset>
                </wp:positionH>
                <wp:positionV relativeFrom="paragraph">
                  <wp:posOffset>2392045</wp:posOffset>
                </wp:positionV>
                <wp:extent cx="1235075" cy="246380"/>
                <wp:effectExtent l="0" t="0" r="9525" b="7620"/>
                <wp:wrapNone/>
                <wp:docPr id="201" name="Group 201"/>
                <wp:cNvGraphicFramePr/>
                <a:graphic xmlns:a="http://schemas.openxmlformats.org/drawingml/2006/main">
                  <a:graphicData uri="http://schemas.microsoft.com/office/word/2010/wordprocessingGroup">
                    <wpg:wgp>
                      <wpg:cNvGrpSpPr/>
                      <wpg:grpSpPr>
                        <a:xfrm>
                          <a:off x="0" y="0"/>
                          <a:ext cx="1235075" cy="246380"/>
                          <a:chOff x="0" y="0"/>
                          <a:chExt cx="1919732" cy="384048"/>
                        </a:xfrm>
                      </wpg:grpSpPr>
                      <wps:wsp>
                        <wps:cNvPr id="196" name="Rectangle 196"/>
                        <wps:cNvSpPr/>
                        <wps:spPr>
                          <a:xfrm>
                            <a:off x="0" y="0"/>
                            <a:ext cx="384048" cy="38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384048"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768096"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1152144"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1536192"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D5ACC" id="Group 201" o:spid="_x0000_s1026" style="position:absolute;margin-left:139.05pt;margin-top:188.35pt;width:97.25pt;height:19.4pt;z-index:251850752;mso-width-relative:margin;mso-height-relative:margin" coordsize="19197,3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">
                <v:rect id="Rectangle 196" o:spid="_x0000_s1027" style="position:absolute;width:3840;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" filled="f" strokecolor="#1c1c1c [3213]" strokeweight="1pt"/>
                <v:rect id="Rectangle 197" o:spid="_x0000_s1028" style="position:absolute;left:3840;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" filled="f" strokecolor="#1c1c1c [3213]" strokeweight="1pt"/>
                <v:rect id="Rectangle 198" o:spid="_x0000_s1029" style="position:absolute;left:7680;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ivygAAAOE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" filled="f" strokecolor="#1c1c1c [3213]" strokeweight="1pt"/>
                <v:rect id="Rectangle 199" o:spid="_x0000_s1030" style="position:absolute;left:11521;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000ygAAAOE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" filled="f" strokecolor="#1c1c1c [3213]" strokeweight="1pt"/>
                <v:rect id="Rectangle 200" o:spid="_x0000_s1031" style="position:absolute;left:15361;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" filled="f" strokecolor="#1c1c1c [3213]" strokeweight="1pt"/>
              </v:group>
            </w:pict>
          </mc:Fallback>
        </mc:AlternateContent>
      </w:r>
      <w:r>
        <w:rPr>
          <w:noProof/>
        </w:rPr>
        <mc:AlternateContent>
          <mc:Choice Requires="wpg">
            <w:drawing>
              <wp:anchor distT="0" distB="0" distL="114300" distR="114300" simplePos="0" relativeHeight="251852800" behindDoc="0" locked="0" layoutInCell="1" allowOverlap="1" wp14:anchorId="4CF97203" wp14:editId="1612CA36">
                <wp:simplePos x="0" y="0"/>
                <wp:positionH relativeFrom="column">
                  <wp:posOffset>1357630</wp:posOffset>
                </wp:positionH>
                <wp:positionV relativeFrom="paragraph">
                  <wp:posOffset>2021205</wp:posOffset>
                </wp:positionV>
                <wp:extent cx="1235075" cy="246380"/>
                <wp:effectExtent l="0" t="0" r="9525" b="7620"/>
                <wp:wrapNone/>
                <wp:docPr id="202" name="Group 202"/>
                <wp:cNvGraphicFramePr/>
                <a:graphic xmlns:a="http://schemas.openxmlformats.org/drawingml/2006/main">
                  <a:graphicData uri="http://schemas.microsoft.com/office/word/2010/wordprocessingGroup">
                    <wpg:wgp>
                      <wpg:cNvGrpSpPr/>
                      <wpg:grpSpPr>
                        <a:xfrm>
                          <a:off x="0" y="0"/>
                          <a:ext cx="1235075" cy="246380"/>
                          <a:chOff x="0" y="0"/>
                          <a:chExt cx="1919732" cy="384048"/>
                        </a:xfrm>
                      </wpg:grpSpPr>
                      <wps:wsp>
                        <wps:cNvPr id="203" name="Rectangle 203"/>
                        <wps:cNvSpPr/>
                        <wps:spPr>
                          <a:xfrm>
                            <a:off x="0" y="0"/>
                            <a:ext cx="384048" cy="38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384048"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768096"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152144"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536192"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10521" id="Group 202" o:spid="_x0000_s1026" style="position:absolute;margin-left:106.9pt;margin-top:159.15pt;width:97.25pt;height:19.4pt;z-index:251852800;mso-width-relative:margin;mso-height-relative:margin" coordsize="19197,3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">
                <v:rect id="Rectangle 203" o:spid="_x0000_s1027" style="position:absolute;width:3840;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" filled="f" strokecolor="#1c1c1c [3213]" strokeweight="1pt"/>
                <v:rect id="Rectangle 204" o:spid="_x0000_s1028" style="position:absolute;left:3840;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" filled="f" strokecolor="#1c1c1c [3213]" strokeweight="1pt"/>
                <v:rect id="Rectangle 205" o:spid="_x0000_s1029" style="position:absolute;left:7680;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" filled="f" strokecolor="#1c1c1c [3213]" strokeweight="1pt"/>
                <v:rect id="Rectangle 206" o:spid="_x0000_s1030" style="position:absolute;left:11521;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" filled="f" strokecolor="#1c1c1c [3213]" strokeweight="1pt"/>
                <v:rect id="Rectangle 207" o:spid="_x0000_s1031" style="position:absolute;left:15361;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" filled="f" strokecolor="#1c1c1c [3213]" strokeweight="1pt"/>
              </v:group>
            </w:pict>
          </mc:Fallback>
        </mc:AlternateContent>
      </w:r>
      <w:r>
        <w:rPr>
          <w:noProof/>
        </w:rPr>
        <mc:AlternateContent>
          <mc:Choice Requires="wpg">
            <w:drawing>
              <wp:anchor distT="0" distB="0" distL="114300" distR="114300" simplePos="0" relativeHeight="251839488" behindDoc="0" locked="0" layoutInCell="1" allowOverlap="1" wp14:anchorId="04BA2682" wp14:editId="69E444FE">
                <wp:simplePos x="0" y="0"/>
                <wp:positionH relativeFrom="column">
                  <wp:posOffset>903605</wp:posOffset>
                </wp:positionH>
                <wp:positionV relativeFrom="paragraph">
                  <wp:posOffset>1926936</wp:posOffset>
                </wp:positionV>
                <wp:extent cx="285115" cy="607060"/>
                <wp:effectExtent l="0" t="0" r="0" b="2540"/>
                <wp:wrapNone/>
                <wp:docPr id="194" name="Group 194"/>
                <wp:cNvGraphicFramePr/>
                <a:graphic xmlns:a="http://schemas.openxmlformats.org/drawingml/2006/main">
                  <a:graphicData uri="http://schemas.microsoft.com/office/word/2010/wordprocessingGroup">
                    <wpg:wgp>
                      <wpg:cNvGrpSpPr/>
                      <wpg:grpSpPr>
                        <a:xfrm>
                          <a:off x="0" y="0"/>
                          <a:ext cx="285115" cy="607060"/>
                          <a:chOff x="0" y="0"/>
                          <a:chExt cx="201930" cy="429426"/>
                        </a:xfrm>
                      </wpg:grpSpPr>
                      <pic:pic xmlns:pic="http://schemas.openxmlformats.org/drawingml/2006/picture">
                        <pic:nvPicPr>
                          <pic:cNvPr id="192" name="Picture 1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196381"/>
                            <a:ext cx="201930" cy="233045"/>
                          </a:xfrm>
                          <a:prstGeom prst="rect">
                            <a:avLst/>
                          </a:prstGeom>
                        </pic:spPr>
                      </pic:pic>
                      <pic:pic xmlns:pic="http://schemas.openxmlformats.org/drawingml/2006/picture">
                        <pic:nvPicPr>
                          <pic:cNvPr id="193" name="Picture 19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930" cy="233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4429FA" id="Group 194" o:spid="_x0000_s1026" style="position:absolute;margin-left:71.15pt;margin-top:151.75pt;width:22.45pt;height:47.8pt;z-index:251839488;mso-width-relative:margin;mso-height-relative:margin" coordsize="201930,42942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">
                <v:shape id="Picture 192" o:spid="_x0000_s1027" type="#_x0000_t75" style="position:absolute;top:196381;width:201930;height:23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">
                  <v:imagedata r:id="rId38" o:title=""/>
                </v:shape>
                <v:shape id="Picture 193" o:spid="_x0000_s1028" type="#_x0000_t75" style="position:absolute;width:201930;height:23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">
                  <v:imagedata r:id="rId38" o:title=""/>
                </v:shape>
              </v:group>
            </w:pict>
          </mc:Fallback>
        </mc:AlternateContent>
      </w:r>
      <w:r w:rsidRPr="005D282D">
        <w:rPr>
          <w:noProof/>
        </w:rPr>
        <w:drawing>
          <wp:anchor distT="0" distB="0" distL="114300" distR="114300" simplePos="0" relativeHeight="251812864" behindDoc="0" locked="0" layoutInCell="1" allowOverlap="1" wp14:anchorId="1345591D" wp14:editId="7537BA22">
            <wp:simplePos x="0" y="0"/>
            <wp:positionH relativeFrom="column">
              <wp:posOffset>2081530</wp:posOffset>
            </wp:positionH>
            <wp:positionV relativeFrom="paragraph">
              <wp:posOffset>815340</wp:posOffset>
            </wp:positionV>
            <wp:extent cx="422275" cy="6877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9" cstate="print">
                      <a:extLst>
                        <a:ext uri="{28A0092B-C50C-407E-A947-70E740481C1C}">
                          <a14:useLocalDpi xmlns:a14="http://schemas.microsoft.com/office/drawing/2010/main" val="0"/>
                        </a:ext>
                      </a:extLst>
                    </a:blip>
                    <a:srcRect r="46459"/>
                    <a:stretch/>
                  </pic:blipFill>
                  <pic:spPr bwMode="auto">
                    <a:xfrm>
                      <a:off x="0" y="0"/>
                      <a:ext cx="422275"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810816" behindDoc="0" locked="0" layoutInCell="1" allowOverlap="1" wp14:anchorId="75787428" wp14:editId="75EC9FD6">
            <wp:simplePos x="0" y="0"/>
            <wp:positionH relativeFrom="column">
              <wp:posOffset>1304925</wp:posOffset>
            </wp:positionH>
            <wp:positionV relativeFrom="paragraph">
              <wp:posOffset>826135</wp:posOffset>
            </wp:positionV>
            <wp:extent cx="303530" cy="67754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530" cy="677545"/>
                    </a:xfrm>
                    <a:prstGeom prst="rect">
                      <a:avLst/>
                    </a:prstGeom>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808768" behindDoc="0" locked="0" layoutInCell="1" allowOverlap="1" wp14:anchorId="0F8CFF69" wp14:editId="11BCCDC1">
            <wp:simplePos x="0" y="0"/>
            <wp:positionH relativeFrom="column">
              <wp:posOffset>487680</wp:posOffset>
            </wp:positionH>
            <wp:positionV relativeFrom="paragraph">
              <wp:posOffset>825662</wp:posOffset>
            </wp:positionV>
            <wp:extent cx="316865" cy="67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865" cy="677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0" locked="0" layoutInCell="1" allowOverlap="1" wp14:anchorId="7FF24B26" wp14:editId="132E2614">
            <wp:simplePos x="0" y="0"/>
            <wp:positionH relativeFrom="column">
              <wp:posOffset>3740785</wp:posOffset>
            </wp:positionH>
            <wp:positionV relativeFrom="paragraph">
              <wp:posOffset>3276395</wp:posOffset>
            </wp:positionV>
            <wp:extent cx="104503" cy="83079"/>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503" cy="83079"/>
                    </a:xfrm>
                    <a:prstGeom prst="rect">
                      <a:avLst/>
                    </a:prstGeom>
                  </pic:spPr>
                </pic:pic>
              </a:graphicData>
            </a:graphic>
            <wp14:sizeRelH relativeFrom="margin">
              <wp14:pctWidth>0</wp14:pctWidth>
            </wp14:sizeRelH>
            <wp14:sizeRelV relativeFrom="margin">
              <wp14:pctHeight>0</wp14:pctHeight>
            </wp14:sizeRelV>
          </wp:anchor>
        </w:drawing>
      </w:r>
      <w:r w:rsidR="005450B9">
        <w:rPr>
          <w:noProof/>
        </w:rPr>
        <w:drawing>
          <wp:anchor distT="0" distB="0" distL="114300" distR="114300" simplePos="0" relativeHeight="252146688" behindDoc="0" locked="0" layoutInCell="1" allowOverlap="1" wp14:anchorId="226A1CC5" wp14:editId="6C77933F">
            <wp:simplePos x="0" y="0"/>
            <wp:positionH relativeFrom="column">
              <wp:posOffset>6864985</wp:posOffset>
            </wp:positionH>
            <wp:positionV relativeFrom="paragraph">
              <wp:posOffset>3980105</wp:posOffset>
            </wp:positionV>
            <wp:extent cx="936102" cy="9296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l="29700"/>
                    <a:stretch/>
                  </pic:blipFill>
                  <pic:spPr bwMode="auto">
                    <a:xfrm flipH="1">
                      <a:off x="0" y="0"/>
                      <a:ext cx="936102"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0B9">
        <w:rPr>
          <w:noProof/>
        </w:rPr>
        <w:drawing>
          <wp:anchor distT="0" distB="0" distL="114300" distR="114300" simplePos="0" relativeHeight="252008448" behindDoc="0" locked="0" layoutInCell="1" allowOverlap="1" wp14:anchorId="1C662021" wp14:editId="4258CAC1">
            <wp:simplePos x="0" y="0"/>
            <wp:positionH relativeFrom="column">
              <wp:posOffset>7734300</wp:posOffset>
            </wp:positionH>
            <wp:positionV relativeFrom="paragraph">
              <wp:posOffset>3994860</wp:posOffset>
            </wp:positionV>
            <wp:extent cx="857199" cy="494127"/>
            <wp:effectExtent l="25400" t="38100" r="0" b="3937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pic:cNvPicPr>
                  </pic:nvPicPr>
                  <pic:blipFill rotWithShape="1">
                    <a:blip r:embed="rId44" cstate="print">
                      <a:extLst>
                        <a:ext uri="{28A0092B-C50C-407E-A947-70E740481C1C}">
                          <a14:useLocalDpi xmlns:a14="http://schemas.microsoft.com/office/drawing/2010/main" val="0"/>
                        </a:ext>
                      </a:extLst>
                    </a:blip>
                    <a:srcRect r="34048"/>
                    <a:stretch/>
                  </pic:blipFill>
                  <pic:spPr bwMode="auto">
                    <a:xfrm rot="21356859">
                      <a:off x="0" y="0"/>
                      <a:ext cx="857199" cy="494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0B9">
        <w:rPr>
          <w:noProof/>
        </w:rPr>
        <w:drawing>
          <wp:anchor distT="0" distB="0" distL="114300" distR="114300" simplePos="0" relativeHeight="252006400" behindDoc="0" locked="0" layoutInCell="1" allowOverlap="1" wp14:anchorId="5E74410C" wp14:editId="6367131F">
            <wp:simplePos x="0" y="0"/>
            <wp:positionH relativeFrom="column">
              <wp:posOffset>8317641</wp:posOffset>
            </wp:positionH>
            <wp:positionV relativeFrom="paragraph">
              <wp:posOffset>4287595</wp:posOffset>
            </wp:positionV>
            <wp:extent cx="914400" cy="607298"/>
            <wp:effectExtent l="0" t="0" r="0" b="254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4400" cy="607298"/>
                    </a:xfrm>
                    <a:prstGeom prst="rect">
                      <a:avLst/>
                    </a:prstGeom>
                  </pic:spPr>
                </pic:pic>
              </a:graphicData>
            </a:graphic>
            <wp14:sizeRelH relativeFrom="margin">
              <wp14:pctWidth>0</wp14:pctWidth>
            </wp14:sizeRelH>
            <wp14:sizeRelV relativeFrom="margin">
              <wp14:pctHeight>0</wp14:pctHeight>
            </wp14:sizeRelV>
          </wp:anchor>
        </w:drawing>
      </w:r>
      <w:r w:rsidR="005450B9">
        <w:rPr>
          <w:noProof/>
        </w:rPr>
        <w:drawing>
          <wp:anchor distT="0" distB="0" distL="114300" distR="114300" simplePos="0" relativeHeight="252004352" behindDoc="0" locked="0" layoutInCell="1" allowOverlap="1" wp14:anchorId="51BBA67D" wp14:editId="04557145">
            <wp:simplePos x="0" y="0"/>
            <wp:positionH relativeFrom="column">
              <wp:posOffset>9117389</wp:posOffset>
            </wp:positionH>
            <wp:positionV relativeFrom="paragraph">
              <wp:posOffset>3841115</wp:posOffset>
            </wp:positionV>
            <wp:extent cx="914400" cy="607298"/>
            <wp:effectExtent l="0" t="0" r="0" b="254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4400" cy="607298"/>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94112" behindDoc="0" locked="0" layoutInCell="1" allowOverlap="1" wp14:anchorId="4EA42C84" wp14:editId="5CE711D9">
            <wp:simplePos x="0" y="0"/>
            <wp:positionH relativeFrom="column">
              <wp:posOffset>7564473</wp:posOffset>
            </wp:positionH>
            <wp:positionV relativeFrom="paragraph">
              <wp:posOffset>2691433</wp:posOffset>
            </wp:positionV>
            <wp:extent cx="237067" cy="252071"/>
            <wp:effectExtent l="0" t="0" r="4445" b="254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067" cy="252071"/>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96160" behindDoc="0" locked="0" layoutInCell="1" allowOverlap="1" wp14:anchorId="2D926303" wp14:editId="27A48B00">
            <wp:simplePos x="0" y="0"/>
            <wp:positionH relativeFrom="column">
              <wp:posOffset>7891780</wp:posOffset>
            </wp:positionH>
            <wp:positionV relativeFrom="paragraph">
              <wp:posOffset>2979561</wp:posOffset>
            </wp:positionV>
            <wp:extent cx="237067" cy="252071"/>
            <wp:effectExtent l="0" t="0" r="4445" b="254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067" cy="252071"/>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98208" behindDoc="0" locked="0" layoutInCell="1" allowOverlap="1" wp14:anchorId="3E30FDB8" wp14:editId="6E753851">
            <wp:simplePos x="0" y="0"/>
            <wp:positionH relativeFrom="column">
              <wp:posOffset>9056370</wp:posOffset>
            </wp:positionH>
            <wp:positionV relativeFrom="paragraph">
              <wp:posOffset>2764790</wp:posOffset>
            </wp:positionV>
            <wp:extent cx="237067" cy="252071"/>
            <wp:effectExtent l="0" t="0" r="4445" b="254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067" cy="252071"/>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2002304" behindDoc="0" locked="0" layoutInCell="1" allowOverlap="1" wp14:anchorId="67E4A41C" wp14:editId="21FE79E8">
            <wp:simplePos x="0" y="0"/>
            <wp:positionH relativeFrom="column">
              <wp:posOffset>8451215</wp:posOffset>
            </wp:positionH>
            <wp:positionV relativeFrom="paragraph">
              <wp:posOffset>2692603</wp:posOffset>
            </wp:positionV>
            <wp:extent cx="495583" cy="527148"/>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5583" cy="527148"/>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2000256" behindDoc="0" locked="0" layoutInCell="1" allowOverlap="1" wp14:anchorId="6CC78B70" wp14:editId="3A978423">
            <wp:simplePos x="0" y="0"/>
            <wp:positionH relativeFrom="column">
              <wp:posOffset>8044109</wp:posOffset>
            </wp:positionH>
            <wp:positionV relativeFrom="paragraph">
              <wp:posOffset>2618880</wp:posOffset>
            </wp:positionV>
            <wp:extent cx="485422" cy="25971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5422" cy="259715"/>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92064" behindDoc="0" locked="0" layoutInCell="1" allowOverlap="1" wp14:anchorId="08D35497" wp14:editId="61B4F7CC">
            <wp:simplePos x="0" y="0"/>
            <wp:positionH relativeFrom="column">
              <wp:posOffset>6819547</wp:posOffset>
            </wp:positionH>
            <wp:positionV relativeFrom="paragraph">
              <wp:posOffset>2583277</wp:posOffset>
            </wp:positionV>
            <wp:extent cx="531989" cy="806679"/>
            <wp:effectExtent l="0" t="0" r="190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1989" cy="806679"/>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75680" behindDoc="0" locked="0" layoutInCell="1" allowOverlap="1" wp14:anchorId="0435639E" wp14:editId="76933914">
            <wp:simplePos x="0" y="0"/>
            <wp:positionH relativeFrom="column">
              <wp:posOffset>7729855</wp:posOffset>
            </wp:positionH>
            <wp:positionV relativeFrom="paragraph">
              <wp:posOffset>1737360</wp:posOffset>
            </wp:positionV>
            <wp:extent cx="162560" cy="167640"/>
            <wp:effectExtent l="0" t="0" r="254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560" cy="167640"/>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90016" behindDoc="0" locked="0" layoutInCell="1" allowOverlap="1" wp14:anchorId="73643419" wp14:editId="0901AAA8">
            <wp:simplePos x="0" y="0"/>
            <wp:positionH relativeFrom="column">
              <wp:posOffset>9609455</wp:posOffset>
            </wp:positionH>
            <wp:positionV relativeFrom="paragraph">
              <wp:posOffset>1656715</wp:posOffset>
            </wp:positionV>
            <wp:extent cx="162560" cy="167005"/>
            <wp:effectExtent l="0" t="0" r="254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560" cy="167005"/>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87968" behindDoc="0" locked="0" layoutInCell="1" allowOverlap="1" wp14:anchorId="46531583" wp14:editId="1FFCA236">
            <wp:simplePos x="0" y="0"/>
            <wp:positionH relativeFrom="column">
              <wp:posOffset>9470390</wp:posOffset>
            </wp:positionH>
            <wp:positionV relativeFrom="paragraph">
              <wp:posOffset>1496695</wp:posOffset>
            </wp:positionV>
            <wp:extent cx="162560" cy="167005"/>
            <wp:effectExtent l="0" t="0" r="254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560" cy="167005"/>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85920" behindDoc="0" locked="0" layoutInCell="1" allowOverlap="1" wp14:anchorId="3DDBA1D0" wp14:editId="39E7A76B">
            <wp:simplePos x="0" y="0"/>
            <wp:positionH relativeFrom="column">
              <wp:posOffset>9348232</wp:posOffset>
            </wp:positionH>
            <wp:positionV relativeFrom="paragraph">
              <wp:posOffset>1327280</wp:posOffset>
            </wp:positionV>
            <wp:extent cx="162560" cy="167317"/>
            <wp:effectExtent l="0" t="0" r="254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560" cy="167317"/>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83872" behindDoc="0" locked="0" layoutInCell="1" allowOverlap="1" wp14:anchorId="125FE226" wp14:editId="070E7763">
            <wp:simplePos x="0" y="0"/>
            <wp:positionH relativeFrom="column">
              <wp:posOffset>7130415</wp:posOffset>
            </wp:positionH>
            <wp:positionV relativeFrom="paragraph">
              <wp:posOffset>1623695</wp:posOffset>
            </wp:positionV>
            <wp:extent cx="162560" cy="167640"/>
            <wp:effectExtent l="0" t="0" r="254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560" cy="167640"/>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71584" behindDoc="0" locked="0" layoutInCell="1" allowOverlap="1" wp14:anchorId="7A95192C" wp14:editId="5106B754">
            <wp:simplePos x="0" y="0"/>
            <wp:positionH relativeFrom="column">
              <wp:posOffset>6960870</wp:posOffset>
            </wp:positionH>
            <wp:positionV relativeFrom="paragraph">
              <wp:posOffset>1400586</wp:posOffset>
            </wp:positionV>
            <wp:extent cx="162560" cy="167640"/>
            <wp:effectExtent l="0" t="0" r="254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560" cy="167640"/>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81824" behindDoc="0" locked="0" layoutInCell="1" allowOverlap="1" wp14:anchorId="6FA38C5A" wp14:editId="09B3EB5C">
            <wp:simplePos x="0" y="0"/>
            <wp:positionH relativeFrom="column">
              <wp:posOffset>8828145</wp:posOffset>
            </wp:positionH>
            <wp:positionV relativeFrom="paragraph">
              <wp:posOffset>1758825</wp:posOffset>
            </wp:positionV>
            <wp:extent cx="163163" cy="167939"/>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163" cy="167939"/>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79776" behindDoc="0" locked="0" layoutInCell="1" allowOverlap="1" wp14:anchorId="40E28E5E" wp14:editId="5658D3BB">
            <wp:simplePos x="0" y="0"/>
            <wp:positionH relativeFrom="column">
              <wp:posOffset>8825230</wp:posOffset>
            </wp:positionH>
            <wp:positionV relativeFrom="paragraph">
              <wp:posOffset>1267871</wp:posOffset>
            </wp:positionV>
            <wp:extent cx="163164" cy="167939"/>
            <wp:effectExtent l="0" t="0" r="254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164" cy="167939"/>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77728" behindDoc="0" locked="0" layoutInCell="1" allowOverlap="1" wp14:anchorId="73F898FC" wp14:editId="28BF8653">
            <wp:simplePos x="0" y="0"/>
            <wp:positionH relativeFrom="column">
              <wp:posOffset>8529320</wp:posOffset>
            </wp:positionH>
            <wp:positionV relativeFrom="paragraph">
              <wp:posOffset>1267684</wp:posOffset>
            </wp:positionV>
            <wp:extent cx="163164" cy="167939"/>
            <wp:effectExtent l="0" t="0" r="254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164" cy="167939"/>
                    </a:xfrm>
                    <a:prstGeom prst="rect">
                      <a:avLst/>
                    </a:prstGeom>
                  </pic:spPr>
                </pic:pic>
              </a:graphicData>
            </a:graphic>
            <wp14:sizeRelH relativeFrom="margin">
              <wp14:pctWidth>0</wp14:pctWidth>
            </wp14:sizeRelH>
            <wp14:sizeRelV relativeFrom="margin">
              <wp14:pctHeight>0</wp14:pctHeight>
            </wp14:sizeRelV>
          </wp:anchor>
        </w:drawing>
      </w:r>
      <w:r w:rsidR="00EB3F35">
        <w:rPr>
          <w:noProof/>
        </w:rPr>
        <w:drawing>
          <wp:anchor distT="0" distB="0" distL="114300" distR="114300" simplePos="0" relativeHeight="251973632" behindDoc="0" locked="0" layoutInCell="1" allowOverlap="1" wp14:anchorId="08B3D093" wp14:editId="5690EC60">
            <wp:simplePos x="0" y="0"/>
            <wp:positionH relativeFrom="column">
              <wp:posOffset>7727950</wp:posOffset>
            </wp:positionH>
            <wp:positionV relativeFrom="paragraph">
              <wp:posOffset>1276126</wp:posOffset>
            </wp:positionV>
            <wp:extent cx="163164" cy="167939"/>
            <wp:effectExtent l="0" t="0" r="254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164" cy="167939"/>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mc:AlternateContent>
          <mc:Choice Requires="wps">
            <w:drawing>
              <wp:anchor distT="0" distB="0" distL="114300" distR="114300" simplePos="0" relativeHeight="251969536" behindDoc="0" locked="0" layoutInCell="1" allowOverlap="1" wp14:anchorId="24E6DE26" wp14:editId="10C910FE">
                <wp:simplePos x="0" y="0"/>
                <wp:positionH relativeFrom="column">
                  <wp:posOffset>9291320</wp:posOffset>
                </wp:positionH>
                <wp:positionV relativeFrom="paragraph">
                  <wp:posOffset>1226820</wp:posOffset>
                </wp:positionV>
                <wp:extent cx="529590" cy="718185"/>
                <wp:effectExtent l="12700" t="12700" r="16510" b="18415"/>
                <wp:wrapNone/>
                <wp:docPr id="305" name="Rounded Rectangle 305"/>
                <wp:cNvGraphicFramePr/>
                <a:graphic xmlns:a="http://schemas.openxmlformats.org/drawingml/2006/main">
                  <a:graphicData uri="http://schemas.microsoft.com/office/word/2010/wordprocessingShape">
                    <wps:wsp>
                      <wps:cNvSpPr/>
                      <wps:spPr>
                        <a:xfrm>
                          <a:off x="0" y="0"/>
                          <a:ext cx="529590" cy="718185"/>
                        </a:xfrm>
                        <a:prstGeom prst="roundRect">
                          <a:avLst/>
                        </a:prstGeom>
                        <a:solidFill>
                          <a:srgbClr val="D0E09B"/>
                        </a:solidFill>
                        <a:ln w="19050">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495DBA" id="Rounded Rectangle 305" o:spid="_x0000_s1026" style="position:absolute;margin-left:731.6pt;margin-top:96.6pt;width:41.7pt;height:56.5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" fillcolor="#d0e09b" strokecolor="#85bd32" strokeweight="1.5pt">
                <v:stroke joinstyle="miter"/>
              </v:roundrect>
            </w:pict>
          </mc:Fallback>
        </mc:AlternateContent>
      </w:r>
      <w:r w:rsidR="0036273F">
        <w:rPr>
          <w:noProof/>
        </w:rPr>
        <mc:AlternateContent>
          <mc:Choice Requires="wps">
            <w:drawing>
              <wp:anchor distT="0" distB="0" distL="114300" distR="114300" simplePos="0" relativeHeight="251968512" behindDoc="0" locked="0" layoutInCell="1" allowOverlap="1" wp14:anchorId="59072B87" wp14:editId="0C9DAC41">
                <wp:simplePos x="0" y="0"/>
                <wp:positionH relativeFrom="column">
                  <wp:posOffset>8489950</wp:posOffset>
                </wp:positionH>
                <wp:positionV relativeFrom="paragraph">
                  <wp:posOffset>1231265</wp:posOffset>
                </wp:positionV>
                <wp:extent cx="529590" cy="718185"/>
                <wp:effectExtent l="12700" t="12700" r="16510" b="18415"/>
                <wp:wrapNone/>
                <wp:docPr id="304" name="Rounded Rectangle 304"/>
                <wp:cNvGraphicFramePr/>
                <a:graphic xmlns:a="http://schemas.openxmlformats.org/drawingml/2006/main">
                  <a:graphicData uri="http://schemas.microsoft.com/office/word/2010/wordprocessingShape">
                    <wps:wsp>
                      <wps:cNvSpPr/>
                      <wps:spPr>
                        <a:xfrm>
                          <a:off x="0" y="0"/>
                          <a:ext cx="529590" cy="718185"/>
                        </a:xfrm>
                        <a:prstGeom prst="roundRect">
                          <a:avLst/>
                        </a:prstGeom>
                        <a:solidFill>
                          <a:srgbClr val="D0E09B"/>
                        </a:solidFill>
                        <a:ln w="19050">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101B0" id="Rounded Rectangle 304" o:spid="_x0000_s1026" style="position:absolute;margin-left:668.5pt;margin-top:96.95pt;width:41.7pt;height:56.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" fillcolor="#d0e09b" strokecolor="#85bd32" strokeweight="1.5pt">
                <v:stroke joinstyle="miter"/>
              </v:roundrect>
            </w:pict>
          </mc:Fallback>
        </mc:AlternateContent>
      </w:r>
      <w:r w:rsidR="0036273F">
        <w:rPr>
          <w:noProof/>
        </w:rPr>
        <mc:AlternateContent>
          <mc:Choice Requires="wps">
            <w:drawing>
              <wp:anchor distT="0" distB="0" distL="114300" distR="114300" simplePos="0" relativeHeight="251966464" behindDoc="0" locked="0" layoutInCell="1" allowOverlap="1" wp14:anchorId="79861478" wp14:editId="17E5F423">
                <wp:simplePos x="0" y="0"/>
                <wp:positionH relativeFrom="column">
                  <wp:posOffset>7680325</wp:posOffset>
                </wp:positionH>
                <wp:positionV relativeFrom="paragraph">
                  <wp:posOffset>1232535</wp:posOffset>
                </wp:positionV>
                <wp:extent cx="529590" cy="718185"/>
                <wp:effectExtent l="12700" t="12700" r="16510" b="18415"/>
                <wp:wrapNone/>
                <wp:docPr id="303" name="Rounded Rectangle 303"/>
                <wp:cNvGraphicFramePr/>
                <a:graphic xmlns:a="http://schemas.openxmlformats.org/drawingml/2006/main">
                  <a:graphicData uri="http://schemas.microsoft.com/office/word/2010/wordprocessingShape">
                    <wps:wsp>
                      <wps:cNvSpPr/>
                      <wps:spPr>
                        <a:xfrm>
                          <a:off x="0" y="0"/>
                          <a:ext cx="529590" cy="718185"/>
                        </a:xfrm>
                        <a:prstGeom prst="roundRect">
                          <a:avLst/>
                        </a:prstGeom>
                        <a:solidFill>
                          <a:srgbClr val="D0E09B"/>
                        </a:solidFill>
                        <a:ln w="19050">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70F53B" id="Rounded Rectangle 303" o:spid="_x0000_s1026" style="position:absolute;margin-left:604.75pt;margin-top:97.05pt;width:41.7pt;height:56.5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" fillcolor="#d0e09b" strokecolor="#85bd32" strokeweight="1.5pt">
                <v:stroke joinstyle="miter"/>
              </v:roundrect>
            </w:pict>
          </mc:Fallback>
        </mc:AlternateContent>
      </w:r>
      <w:r w:rsidR="0036273F">
        <w:rPr>
          <w:noProof/>
        </w:rPr>
        <mc:AlternateContent>
          <mc:Choice Requires="wps">
            <w:drawing>
              <wp:anchor distT="0" distB="0" distL="114300" distR="114300" simplePos="0" relativeHeight="251964416" behindDoc="0" locked="0" layoutInCell="1" allowOverlap="1" wp14:anchorId="5A409BC6" wp14:editId="6BD390DE">
                <wp:simplePos x="0" y="0"/>
                <wp:positionH relativeFrom="column">
                  <wp:posOffset>6871698</wp:posOffset>
                </wp:positionH>
                <wp:positionV relativeFrom="paragraph">
                  <wp:posOffset>1228725</wp:posOffset>
                </wp:positionV>
                <wp:extent cx="529590" cy="718185"/>
                <wp:effectExtent l="12700" t="12700" r="16510" b="18415"/>
                <wp:wrapNone/>
                <wp:docPr id="302" name="Rounded Rectangle 302"/>
                <wp:cNvGraphicFramePr/>
                <a:graphic xmlns:a="http://schemas.openxmlformats.org/drawingml/2006/main">
                  <a:graphicData uri="http://schemas.microsoft.com/office/word/2010/wordprocessingShape">
                    <wps:wsp>
                      <wps:cNvSpPr/>
                      <wps:spPr>
                        <a:xfrm>
                          <a:off x="0" y="0"/>
                          <a:ext cx="529590" cy="718185"/>
                        </a:xfrm>
                        <a:prstGeom prst="roundRect">
                          <a:avLst/>
                        </a:prstGeom>
                        <a:solidFill>
                          <a:srgbClr val="D0E09B"/>
                        </a:solidFill>
                        <a:ln w="19050">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B748ED" id="Rounded Rectangle 302" o:spid="_x0000_s1026" style="position:absolute;margin-left:541.1pt;margin-top:96.75pt;width:41.7pt;height:56.5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" fillcolor="#d0e09b" strokecolor="#85bd32" strokeweight="1.5pt">
                <v:stroke joinstyle="miter"/>
              </v:roundrect>
            </w:pict>
          </mc:Fallback>
        </mc:AlternateContent>
      </w:r>
      <w:r w:rsidR="0036273F">
        <w:rPr>
          <w:noProof/>
        </w:rPr>
        <mc:AlternateContent>
          <mc:Choice Requires="wpg">
            <w:drawing>
              <wp:anchor distT="0" distB="0" distL="114300" distR="114300" simplePos="0" relativeHeight="251958272" behindDoc="0" locked="0" layoutInCell="1" allowOverlap="1" wp14:anchorId="26DFAA1C" wp14:editId="2E6990A8">
                <wp:simplePos x="0" y="0"/>
                <wp:positionH relativeFrom="column">
                  <wp:posOffset>4187190</wp:posOffset>
                </wp:positionH>
                <wp:positionV relativeFrom="paragraph">
                  <wp:posOffset>4606199</wp:posOffset>
                </wp:positionV>
                <wp:extent cx="1349375" cy="269240"/>
                <wp:effectExtent l="0" t="0" r="9525" b="10160"/>
                <wp:wrapNone/>
                <wp:docPr id="299" name="Group 299"/>
                <wp:cNvGraphicFramePr/>
                <a:graphic xmlns:a="http://schemas.openxmlformats.org/drawingml/2006/main">
                  <a:graphicData uri="http://schemas.microsoft.com/office/word/2010/wordprocessingGroup">
                    <wpg:wgp>
                      <wpg:cNvGrpSpPr/>
                      <wpg:grpSpPr>
                        <a:xfrm>
                          <a:off x="0" y="0"/>
                          <a:ext cx="1349375" cy="269240"/>
                          <a:chOff x="0" y="0"/>
                          <a:chExt cx="1235075" cy="246380"/>
                        </a:xfrm>
                      </wpg:grpSpPr>
                      <wpg:grpSp>
                        <wpg:cNvPr id="281" name="Group 281"/>
                        <wpg:cNvGrpSpPr/>
                        <wpg:grpSpPr>
                          <a:xfrm>
                            <a:off x="0" y="0"/>
                            <a:ext cx="1235075" cy="246380"/>
                            <a:chOff x="0" y="0"/>
                            <a:chExt cx="1919732" cy="384048"/>
                          </a:xfrm>
                        </wpg:grpSpPr>
                        <wps:wsp>
                          <wps:cNvPr id="282" name="Rectangle 282"/>
                          <wps:cNvSpPr/>
                          <wps:spPr>
                            <a:xfrm>
                              <a:off x="0" y="0"/>
                              <a:ext cx="384048" cy="38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384048"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768096"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1152144"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536192"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Oval 287"/>
                        <wps:cNvSpPr/>
                        <wps:spPr>
                          <a:xfrm>
                            <a:off x="50800" y="50800"/>
                            <a:ext cx="154305" cy="154305"/>
                          </a:xfrm>
                          <a:prstGeom prst="ellipse">
                            <a:avLst/>
                          </a:prstGeom>
                          <a:solidFill>
                            <a:srgbClr val="26B7BC"/>
                          </a:solidFill>
                          <a:ln>
                            <a:solidFill>
                              <a:srgbClr val="26B7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290286" y="50800"/>
                            <a:ext cx="154305" cy="154305"/>
                          </a:xfrm>
                          <a:prstGeom prst="ellipse">
                            <a:avLst/>
                          </a:prstGeom>
                          <a:solidFill>
                            <a:srgbClr val="26B7BC"/>
                          </a:solidFill>
                          <a:ln>
                            <a:solidFill>
                              <a:srgbClr val="26B7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36593" id="Group 299" o:spid="_x0000_s1026" style="position:absolute;margin-left:329.7pt;margin-top:362.7pt;width:106.25pt;height:21.2pt;z-index:251958272;mso-width-relative:margin;mso-height-relative:margin" coordsize="12350,2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">
                <v:group id="Group 281" o:spid="_x0000_s1027" style="position:absolute;width:12350;height:2463" coordsize="19197,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8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">
                  <v:rect id="Rectangle 282" o:spid="_x0000_s1028" style="position:absolute;width:3840;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" filled="f" strokecolor="#1c1c1c [3213]" strokeweight="1pt"/>
                  <v:rect id="Rectangle 283" o:spid="_x0000_s1029" style="position:absolute;left:3840;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" filled="f" strokecolor="#1c1c1c [3213]" strokeweight="1pt"/>
                  <v:rect id="Rectangle 284" o:spid="_x0000_s1030" style="position:absolute;left:7680;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" filled="f" strokecolor="#1c1c1c [3213]" strokeweight="1pt"/>
                  <v:rect id="Rectangle 285" o:spid="_x0000_s1031" style="position:absolute;left:11521;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" filled="f" strokecolor="#1c1c1c [3213]" strokeweight="1pt"/>
                  <v:rect id="Rectangle 286" o:spid="_x0000_s1032" style="position:absolute;left:15361;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" filled="f" strokecolor="#1c1c1c [3213]" strokeweight="1pt"/>
                </v:group>
                <v:oval id="Oval 287" o:spid="_x0000_s1033" style="position:absolute;left:508;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" fillcolor="#26b7bc" strokecolor="#26b7bc" strokeweight="1pt">
                  <v:stroke joinstyle="miter"/>
                </v:oval>
                <v:oval id="Oval 288" o:spid="_x0000_s1034" style="position:absolute;left:2902;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" fillcolor="#26b7bc" strokecolor="#26b7bc" strokeweight="1pt">
                  <v:stroke joinstyle="miter"/>
                </v:oval>
              </v:group>
            </w:pict>
          </mc:Fallback>
        </mc:AlternateContent>
      </w:r>
      <w:r w:rsidR="0036273F">
        <w:rPr>
          <w:noProof/>
        </w:rPr>
        <mc:AlternateContent>
          <mc:Choice Requires="wpg">
            <w:drawing>
              <wp:anchor distT="0" distB="0" distL="114300" distR="114300" simplePos="0" relativeHeight="251953152" behindDoc="0" locked="0" layoutInCell="1" allowOverlap="1" wp14:anchorId="320F5D64" wp14:editId="22DF4830">
                <wp:simplePos x="0" y="0"/>
                <wp:positionH relativeFrom="column">
                  <wp:posOffset>3395980</wp:posOffset>
                </wp:positionH>
                <wp:positionV relativeFrom="paragraph">
                  <wp:posOffset>4244975</wp:posOffset>
                </wp:positionV>
                <wp:extent cx="1349375" cy="269240"/>
                <wp:effectExtent l="0" t="0" r="9525" b="10160"/>
                <wp:wrapNone/>
                <wp:docPr id="300" name="Group 300"/>
                <wp:cNvGraphicFramePr/>
                <a:graphic xmlns:a="http://schemas.openxmlformats.org/drawingml/2006/main">
                  <a:graphicData uri="http://schemas.microsoft.com/office/word/2010/wordprocessingGroup">
                    <wpg:wgp>
                      <wpg:cNvGrpSpPr/>
                      <wpg:grpSpPr>
                        <a:xfrm>
                          <a:off x="0" y="0"/>
                          <a:ext cx="1349375" cy="269240"/>
                          <a:chOff x="0" y="0"/>
                          <a:chExt cx="1235075" cy="246380"/>
                        </a:xfrm>
                      </wpg:grpSpPr>
                      <wpg:grpSp>
                        <wpg:cNvPr id="272" name="Group 272"/>
                        <wpg:cNvGrpSpPr/>
                        <wpg:grpSpPr>
                          <a:xfrm>
                            <a:off x="0" y="0"/>
                            <a:ext cx="1235075" cy="246380"/>
                            <a:chOff x="0" y="0"/>
                            <a:chExt cx="1919732" cy="384048"/>
                          </a:xfrm>
                        </wpg:grpSpPr>
                        <wps:wsp>
                          <wps:cNvPr id="273" name="Rectangle 273"/>
                          <wps:cNvSpPr/>
                          <wps:spPr>
                            <a:xfrm>
                              <a:off x="0" y="0"/>
                              <a:ext cx="384048" cy="38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384048"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768096"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1152144"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1536192"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8" name="Oval 278"/>
                        <wps:cNvSpPr/>
                        <wps:spPr>
                          <a:xfrm>
                            <a:off x="43542" y="50800"/>
                            <a:ext cx="154305" cy="154305"/>
                          </a:xfrm>
                          <a:prstGeom prst="ellipse">
                            <a:avLst/>
                          </a:prstGeom>
                          <a:solidFill>
                            <a:srgbClr val="F08216"/>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283028" y="50800"/>
                            <a:ext cx="154305" cy="154305"/>
                          </a:xfrm>
                          <a:prstGeom prst="ellipse">
                            <a:avLst/>
                          </a:prstGeom>
                          <a:solidFill>
                            <a:srgbClr val="F08216"/>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537028" y="50800"/>
                            <a:ext cx="154305" cy="154305"/>
                          </a:xfrm>
                          <a:prstGeom prst="ellipse">
                            <a:avLst/>
                          </a:prstGeom>
                          <a:solidFill>
                            <a:srgbClr val="F08216"/>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BF6AE" id="Group 300" o:spid="_x0000_s1026" style="position:absolute;margin-left:267.4pt;margin-top:334.25pt;width:106.25pt;height:21.2pt;z-index:251953152;mso-width-relative:margin;mso-height-relative:margin" coordsize="12350,2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">
                <v:group id="Group 272" o:spid="_x0000_s1027" style="position:absolute;width:12350;height:2463" coordsize="19197,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rect id="Rectangle 273" o:spid="_x0000_s1028" style="position:absolute;width:3840;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" filled="f" strokecolor="#1c1c1c [3213]" strokeweight="1pt"/>
                  <v:rect id="Rectangle 274" o:spid="_x0000_s1029" style="position:absolute;left:3840;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" filled="f" strokecolor="#1c1c1c [3213]" strokeweight="1pt"/>
                  <v:rect id="Rectangle 275" o:spid="_x0000_s1030" style="position:absolute;left:7680;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" filled="f" strokecolor="#1c1c1c [3213]" strokeweight="1pt"/>
                  <v:rect id="Rectangle 276" o:spid="_x0000_s1031" style="position:absolute;left:11521;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" filled="f" strokecolor="#1c1c1c [3213]" strokeweight="1pt"/>
                  <v:rect id="Rectangle 277" o:spid="_x0000_s1032" style="position:absolute;left:15361;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" filled="f" strokecolor="#1c1c1c [3213]" strokeweight="1pt"/>
                </v:group>
                <v:oval id="Oval 278" o:spid="_x0000_s1033" style="position:absolute;left:435;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" fillcolor="#f08216" strokecolor="#f08216" strokeweight="1pt">
                  <v:stroke joinstyle="miter"/>
                </v:oval>
                <v:oval id="Oval 279" o:spid="_x0000_s1034" style="position:absolute;left:2830;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" fillcolor="#f08216" strokecolor="#f08216" strokeweight="1pt">
                  <v:stroke joinstyle="miter"/>
                </v:oval>
                <v:oval id="Oval 280" o:spid="_x0000_s1035" style="position:absolute;left:5370;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" fillcolor="#f08216" strokecolor="#f08216" strokeweight="1pt">
                  <v:stroke joinstyle="miter"/>
                </v:oval>
              </v:group>
            </w:pict>
          </mc:Fallback>
        </mc:AlternateContent>
      </w:r>
      <w:r w:rsidR="0036273F">
        <w:rPr>
          <w:noProof/>
        </w:rPr>
        <mc:AlternateContent>
          <mc:Choice Requires="wpg">
            <w:drawing>
              <wp:anchor distT="0" distB="0" distL="114300" distR="114300" simplePos="0" relativeHeight="251963392" behindDoc="0" locked="0" layoutInCell="1" allowOverlap="1" wp14:anchorId="57560DF3" wp14:editId="6AE11407">
                <wp:simplePos x="0" y="0"/>
                <wp:positionH relativeFrom="column">
                  <wp:posOffset>4956538</wp:posOffset>
                </wp:positionH>
                <wp:positionV relativeFrom="paragraph">
                  <wp:posOffset>4244975</wp:posOffset>
                </wp:positionV>
                <wp:extent cx="1349375" cy="269240"/>
                <wp:effectExtent l="0" t="0" r="9525" b="10160"/>
                <wp:wrapNone/>
                <wp:docPr id="301" name="Group 301"/>
                <wp:cNvGraphicFramePr/>
                <a:graphic xmlns:a="http://schemas.openxmlformats.org/drawingml/2006/main">
                  <a:graphicData uri="http://schemas.microsoft.com/office/word/2010/wordprocessingGroup">
                    <wpg:wgp>
                      <wpg:cNvGrpSpPr/>
                      <wpg:grpSpPr>
                        <a:xfrm>
                          <a:off x="0" y="0"/>
                          <a:ext cx="1349375" cy="269240"/>
                          <a:chOff x="0" y="0"/>
                          <a:chExt cx="1235075" cy="246380"/>
                        </a:xfrm>
                      </wpg:grpSpPr>
                      <wpg:grpSp>
                        <wpg:cNvPr id="290" name="Group 290"/>
                        <wpg:cNvGrpSpPr/>
                        <wpg:grpSpPr>
                          <a:xfrm>
                            <a:off x="0" y="0"/>
                            <a:ext cx="1235075" cy="246380"/>
                            <a:chOff x="0" y="0"/>
                            <a:chExt cx="1919732" cy="384048"/>
                          </a:xfrm>
                        </wpg:grpSpPr>
                        <wps:wsp>
                          <wps:cNvPr id="291" name="Rectangle 291"/>
                          <wps:cNvSpPr/>
                          <wps:spPr>
                            <a:xfrm>
                              <a:off x="0" y="0"/>
                              <a:ext cx="384048" cy="38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384048"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768096"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152144"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536192" y="0"/>
                              <a:ext cx="383540" cy="383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Oval 296"/>
                        <wps:cNvSpPr/>
                        <wps:spPr>
                          <a:xfrm>
                            <a:off x="50800" y="50800"/>
                            <a:ext cx="154305" cy="154305"/>
                          </a:xfrm>
                          <a:prstGeom prst="ellips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C4019" id="Group 301" o:spid="_x0000_s1026" style="position:absolute;margin-left:390.3pt;margin-top:334.25pt;width:106.25pt;height:21.2pt;z-index:251963392;mso-width-relative:margin;mso-height-relative:margin" coordsize="12350,2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">
                <v:group id="Group 290" o:spid="_x0000_s1027" style="position:absolute;width:12350;height:2463" coordsize="19197,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zM6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">
                  <v:rect id="Rectangle 291" o:spid="_x0000_s1028" style="position:absolute;width:3840;height:38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CBO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" filled="f" strokecolor="#1c1c1c [3213]" strokeweight="1pt"/>
                  <v:rect id="Rectangle 292" o:spid="_x0000_s1029" style="position:absolute;left:3840;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r45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" filled="f" strokecolor="#1c1c1c [3213]" strokeweight="1pt"/>
                  <v:rect id="Rectangle 293" o:spid="_x0000_s1030" style="position:absolute;left:7680;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ui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" filled="f" strokecolor="#1c1c1c [3213]" strokeweight="1pt"/>
                  <v:rect id="Rectangle 294" o:spid="_x0000_s1031" style="position:absolute;left:11521;width:3835;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" filled="f" strokecolor="#1c1c1c [3213]" strokeweight="1pt"/>
                  <v:rect id="Rectangle 295" o:spid="_x0000_s1032" style="position:absolute;left:15361;width:3836;height:3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" filled="f" strokecolor="#1c1c1c [3213]" strokeweight="1pt"/>
                </v:group>
                <v:oval id="Oval 296" o:spid="_x0000_s1033" style="position:absolute;left:508;top:508;width:1543;height:1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" fillcolor="#85bd32" strokecolor="#85bd32" strokeweight="1pt">
                  <v:stroke joinstyle="miter"/>
                </v:oval>
              </v:group>
            </w:pict>
          </mc:Fallback>
        </mc:AlternateContent>
      </w:r>
      <w:r w:rsidR="0036273F">
        <w:rPr>
          <w:noProof/>
        </w:rPr>
        <w:drawing>
          <wp:anchor distT="0" distB="0" distL="114300" distR="114300" simplePos="0" relativeHeight="251947008" behindDoc="0" locked="0" layoutInCell="1" allowOverlap="1" wp14:anchorId="7E6B948B" wp14:editId="57CA5264">
            <wp:simplePos x="0" y="0"/>
            <wp:positionH relativeFrom="column">
              <wp:posOffset>5164279</wp:posOffset>
            </wp:positionH>
            <wp:positionV relativeFrom="paragraph">
              <wp:posOffset>3169393</wp:posOffset>
            </wp:positionV>
            <wp:extent cx="278765" cy="221615"/>
            <wp:effectExtent l="0" t="0" r="63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15"/>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41888" behindDoc="0" locked="0" layoutInCell="1" allowOverlap="1" wp14:anchorId="1FBC2494" wp14:editId="07C7BE4B">
            <wp:simplePos x="0" y="0"/>
            <wp:positionH relativeFrom="column">
              <wp:posOffset>5939669</wp:posOffset>
            </wp:positionH>
            <wp:positionV relativeFrom="paragraph">
              <wp:posOffset>2904909</wp:posOffset>
            </wp:positionV>
            <wp:extent cx="278765" cy="221615"/>
            <wp:effectExtent l="0" t="0" r="63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15"/>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40864" behindDoc="0" locked="0" layoutInCell="1" allowOverlap="1" wp14:anchorId="4BE0D793" wp14:editId="14DBEF4F">
            <wp:simplePos x="0" y="0"/>
            <wp:positionH relativeFrom="column">
              <wp:posOffset>5659748</wp:posOffset>
            </wp:positionH>
            <wp:positionV relativeFrom="paragraph">
              <wp:posOffset>2904166</wp:posOffset>
            </wp:positionV>
            <wp:extent cx="278765" cy="221652"/>
            <wp:effectExtent l="0" t="0" r="63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52"/>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43936" behindDoc="0" locked="0" layoutInCell="1" allowOverlap="1" wp14:anchorId="649D7952" wp14:editId="547855AE">
            <wp:simplePos x="0" y="0"/>
            <wp:positionH relativeFrom="column">
              <wp:posOffset>4602048</wp:posOffset>
            </wp:positionH>
            <wp:positionV relativeFrom="paragraph">
              <wp:posOffset>2866064</wp:posOffset>
            </wp:positionV>
            <wp:extent cx="278765" cy="221652"/>
            <wp:effectExtent l="0" t="0" r="635"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52"/>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44960" behindDoc="0" locked="0" layoutInCell="1" allowOverlap="1" wp14:anchorId="2ECC5EAF" wp14:editId="277BE5F4">
            <wp:simplePos x="0" y="0"/>
            <wp:positionH relativeFrom="column">
              <wp:posOffset>4403232</wp:posOffset>
            </wp:positionH>
            <wp:positionV relativeFrom="paragraph">
              <wp:posOffset>2918703</wp:posOffset>
            </wp:positionV>
            <wp:extent cx="278765" cy="221652"/>
            <wp:effectExtent l="0" t="0" r="63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52"/>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36768" behindDoc="0" locked="0" layoutInCell="1" allowOverlap="1" wp14:anchorId="175812CC" wp14:editId="57319123">
            <wp:simplePos x="0" y="0"/>
            <wp:positionH relativeFrom="column">
              <wp:posOffset>4220257</wp:posOffset>
            </wp:positionH>
            <wp:positionV relativeFrom="paragraph">
              <wp:posOffset>2856956</wp:posOffset>
            </wp:positionV>
            <wp:extent cx="278765" cy="221652"/>
            <wp:effectExtent l="0" t="0" r="63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765" cy="221652"/>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34720" behindDoc="0" locked="0" layoutInCell="1" allowOverlap="1" wp14:anchorId="765DEF3F" wp14:editId="2399E134">
            <wp:simplePos x="0" y="0"/>
            <wp:positionH relativeFrom="column">
              <wp:posOffset>5488940</wp:posOffset>
            </wp:positionH>
            <wp:positionV relativeFrom="paragraph">
              <wp:posOffset>2823845</wp:posOffset>
            </wp:positionV>
            <wp:extent cx="972185" cy="367030"/>
            <wp:effectExtent l="0" t="0" r="5715" b="127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2185" cy="367030"/>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30624" behindDoc="0" locked="0" layoutInCell="1" allowOverlap="1" wp14:anchorId="369336AD" wp14:editId="61615A89">
            <wp:simplePos x="0" y="0"/>
            <wp:positionH relativeFrom="column">
              <wp:posOffset>4117340</wp:posOffset>
            </wp:positionH>
            <wp:positionV relativeFrom="paragraph">
              <wp:posOffset>2824113</wp:posOffset>
            </wp:positionV>
            <wp:extent cx="972185" cy="367030"/>
            <wp:effectExtent l="0" t="0" r="5715" b="127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2185" cy="367030"/>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32672" behindDoc="0" locked="0" layoutInCell="1" allowOverlap="1" wp14:anchorId="70E4DF28" wp14:editId="6EDB2105">
            <wp:simplePos x="0" y="0"/>
            <wp:positionH relativeFrom="column">
              <wp:posOffset>4832968</wp:posOffset>
            </wp:positionH>
            <wp:positionV relativeFrom="paragraph">
              <wp:posOffset>3124167</wp:posOffset>
            </wp:positionV>
            <wp:extent cx="972334" cy="367211"/>
            <wp:effectExtent l="0" t="0" r="5715"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2334" cy="367211"/>
                    </a:xfrm>
                    <a:prstGeom prst="rect">
                      <a:avLst/>
                    </a:prstGeom>
                  </pic:spPr>
                </pic:pic>
              </a:graphicData>
            </a:graphic>
            <wp14:sizeRelH relativeFrom="margin">
              <wp14:pctWidth>0</wp14:pctWidth>
            </wp14:sizeRelH>
            <wp14:sizeRelV relativeFrom="margin">
              <wp14:pctHeight>0</wp14:pctHeight>
            </wp14:sizeRelV>
          </wp:anchor>
        </w:drawing>
      </w:r>
      <w:r w:rsidR="0036273F">
        <w:rPr>
          <w:noProof/>
        </w:rPr>
        <w:drawing>
          <wp:anchor distT="0" distB="0" distL="114300" distR="114300" simplePos="0" relativeHeight="251928576" behindDoc="0" locked="0" layoutInCell="1" allowOverlap="1" wp14:anchorId="1272B503" wp14:editId="678EA231">
            <wp:simplePos x="0" y="0"/>
            <wp:positionH relativeFrom="column">
              <wp:posOffset>3400425</wp:posOffset>
            </wp:positionH>
            <wp:positionV relativeFrom="paragraph">
              <wp:posOffset>2802622</wp:posOffset>
            </wp:positionV>
            <wp:extent cx="657860" cy="645160"/>
            <wp:effectExtent l="0" t="0" r="2540" b="254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7860" cy="645160"/>
                    </a:xfrm>
                    <a:prstGeom prst="rect">
                      <a:avLst/>
                    </a:prstGeom>
                  </pic:spPr>
                </pic:pic>
              </a:graphicData>
            </a:graphic>
            <wp14:sizeRelH relativeFrom="margin">
              <wp14:pctWidth>0</wp14:pctWidth>
            </wp14:sizeRelH>
            <wp14:sizeRelV relativeFrom="margin">
              <wp14:pctHeight>0</wp14:pctHeight>
            </wp14:sizeRelV>
          </wp:anchor>
        </w:drawing>
      </w:r>
      <w:r w:rsidR="00F3451C">
        <w:rPr>
          <w:noProof/>
        </w:rPr>
        <mc:AlternateContent>
          <mc:Choice Requires="wpg">
            <w:drawing>
              <wp:anchor distT="0" distB="0" distL="114300" distR="114300" simplePos="0" relativeHeight="251917312" behindDoc="0" locked="0" layoutInCell="1" allowOverlap="1" wp14:anchorId="54E77D0C" wp14:editId="65F128DC">
                <wp:simplePos x="0" y="0"/>
                <wp:positionH relativeFrom="column">
                  <wp:posOffset>5804535</wp:posOffset>
                </wp:positionH>
                <wp:positionV relativeFrom="paragraph">
                  <wp:posOffset>1503680</wp:posOffset>
                </wp:positionV>
                <wp:extent cx="277495" cy="593090"/>
                <wp:effectExtent l="0" t="0" r="1905" b="3810"/>
                <wp:wrapNone/>
                <wp:docPr id="242" name="Group 242"/>
                <wp:cNvGraphicFramePr/>
                <a:graphic xmlns:a="http://schemas.openxmlformats.org/drawingml/2006/main">
                  <a:graphicData uri="http://schemas.microsoft.com/office/word/2010/wordprocessingGroup">
                    <wpg:wgp>
                      <wpg:cNvGrpSpPr/>
                      <wpg:grpSpPr>
                        <a:xfrm>
                          <a:off x="0" y="0"/>
                          <a:ext cx="277495" cy="593090"/>
                          <a:chOff x="0" y="0"/>
                          <a:chExt cx="201930" cy="429426"/>
                        </a:xfrm>
                      </wpg:grpSpPr>
                      <pic:pic xmlns:pic="http://schemas.openxmlformats.org/drawingml/2006/picture">
                        <pic:nvPicPr>
                          <pic:cNvPr id="243" name="Picture 24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196381"/>
                            <a:ext cx="201930" cy="233045"/>
                          </a:xfrm>
                          <a:prstGeom prst="rect">
                            <a:avLst/>
                          </a:prstGeom>
                        </pic:spPr>
                      </pic:pic>
                      <pic:pic xmlns:pic="http://schemas.openxmlformats.org/drawingml/2006/picture">
                        <pic:nvPicPr>
                          <pic:cNvPr id="244" name="Picture 24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1930" cy="233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B37103" id="Group 242" o:spid="_x0000_s1026" style="position:absolute;margin-left:457.05pt;margin-top:118.4pt;width:21.85pt;height:46.7pt;z-index:251917312;mso-width-relative:margin;mso-height-relative:margin" coordsize="201930,42942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">
                <v:shape id="Picture 243" o:spid="_x0000_s1027" type="#_x0000_t75" style="position:absolute;top:196381;width:201930;height:23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">
                  <v:imagedata r:id="rId57" o:title=""/>
                </v:shape>
                <v:shape id="Picture 244" o:spid="_x0000_s1028" type="#_x0000_t75" style="position:absolute;width:201930;height:23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">
                  <v:imagedata r:id="rId57" o:title=""/>
                </v:shape>
              </v:group>
            </w:pict>
          </mc:Fallback>
        </mc:AlternateContent>
      </w:r>
      <w:r w:rsidR="00F3451C">
        <w:rPr>
          <w:noProof/>
        </w:rPr>
        <mc:AlternateContent>
          <mc:Choice Requires="wpg">
            <w:drawing>
              <wp:anchor distT="0" distB="0" distL="114300" distR="114300" simplePos="0" relativeHeight="251926528" behindDoc="0" locked="0" layoutInCell="1" allowOverlap="1" wp14:anchorId="454E3C5B" wp14:editId="6FB971CF">
                <wp:simplePos x="0" y="0"/>
                <wp:positionH relativeFrom="column">
                  <wp:posOffset>6153785</wp:posOffset>
                </wp:positionH>
                <wp:positionV relativeFrom="paragraph">
                  <wp:posOffset>1229360</wp:posOffset>
                </wp:positionV>
                <wp:extent cx="277495" cy="866140"/>
                <wp:effectExtent l="0" t="0" r="1905" b="0"/>
                <wp:wrapNone/>
                <wp:docPr id="253" name="Group 253"/>
                <wp:cNvGraphicFramePr/>
                <a:graphic xmlns:a="http://schemas.openxmlformats.org/drawingml/2006/main">
                  <a:graphicData uri="http://schemas.microsoft.com/office/word/2010/wordprocessingGroup">
                    <wpg:wgp>
                      <wpg:cNvGrpSpPr/>
                      <wpg:grpSpPr>
                        <a:xfrm>
                          <a:off x="0" y="0"/>
                          <a:ext cx="277495" cy="866140"/>
                          <a:chOff x="0" y="0"/>
                          <a:chExt cx="254578" cy="791422"/>
                        </a:xfrm>
                      </wpg:grpSpPr>
                      <wpg:grpSp>
                        <wpg:cNvPr id="249" name="Group 249"/>
                        <wpg:cNvGrpSpPr/>
                        <wpg:grpSpPr>
                          <a:xfrm>
                            <a:off x="0" y="250240"/>
                            <a:ext cx="254578" cy="541182"/>
                            <a:chOff x="0" y="341"/>
                            <a:chExt cx="201930" cy="428745"/>
                          </a:xfrm>
                        </wpg:grpSpPr>
                        <pic:pic xmlns:pic="http://schemas.openxmlformats.org/drawingml/2006/picture">
                          <pic:nvPicPr>
                            <pic:cNvPr id="250" name="Picture 250"/>
                            <pic:cNvPicPr>
                              <a:picLocks noChangeAspect="1"/>
                            </pic:cNvPicPr>
                          </pic:nvPicPr>
                          <pic:blipFill>
                            <a:blip r:embed="rId58" cstate="print">
                              <a:extLst>
                                <a:ext uri="{28A0092B-C50C-407E-A947-70E740481C1C}">
                                  <a14:useLocalDpi xmlns:a14="http://schemas.microsoft.com/office/drawing/2010/main" val="0"/>
                                </a:ext>
                              </a:extLst>
                            </a:blip>
                            <a:srcRect/>
                            <a:stretch/>
                          </pic:blipFill>
                          <pic:spPr>
                            <a:xfrm>
                              <a:off x="0" y="196722"/>
                              <a:ext cx="201930" cy="232364"/>
                            </a:xfrm>
                            <a:prstGeom prst="rect">
                              <a:avLst/>
                            </a:prstGeom>
                          </pic:spPr>
                        </pic:pic>
                        <pic:pic xmlns:pic="http://schemas.openxmlformats.org/drawingml/2006/picture">
                          <pic:nvPicPr>
                            <pic:cNvPr id="251" name="Picture 251"/>
                            <pic:cNvPicPr>
                              <a:picLocks noChangeAspect="1"/>
                            </pic:cNvPicPr>
                          </pic:nvPicPr>
                          <pic:blipFill>
                            <a:blip r:embed="rId58" cstate="print">
                              <a:extLst>
                                <a:ext uri="{28A0092B-C50C-407E-A947-70E740481C1C}">
                                  <a14:useLocalDpi xmlns:a14="http://schemas.microsoft.com/office/drawing/2010/main" val="0"/>
                                </a:ext>
                              </a:extLst>
                            </a:blip>
                            <a:srcRect/>
                            <a:stretch/>
                          </pic:blipFill>
                          <pic:spPr>
                            <a:xfrm>
                              <a:off x="0" y="341"/>
                              <a:ext cx="201930" cy="232364"/>
                            </a:xfrm>
                            <a:prstGeom prst="rect">
                              <a:avLst/>
                            </a:prstGeom>
                          </pic:spPr>
                        </pic:pic>
                      </wpg:grpSp>
                      <pic:pic xmlns:pic="http://schemas.openxmlformats.org/drawingml/2006/picture">
                        <pic:nvPicPr>
                          <pic:cNvPr id="248" name="Picture 24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4000"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73819" id="Group 253" o:spid="_x0000_s1026" style="position:absolute;margin-left:484.55pt;margin-top:96.8pt;width:21.85pt;height:68.2pt;z-index:251926528;mso-width-relative:margin;mso-height-relative:margin" coordsize="2545,791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">
                <v:group id="Group 249" o:spid="_x0000_s1027" style="position:absolute;top:2502;width:2545;height:5412" coordorigin=",341" coordsize="201930,428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shape id="Picture 250" o:spid="_x0000_s1028" type="#_x0000_t75" style="position:absolute;top:196722;width:201930;height:23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">
                    <v:imagedata r:id="rId59" o:title=""/>
                  </v:shape>
                  <v:shape id="Picture 251" o:spid="_x0000_s1029" type="#_x0000_t75" style="position:absolute;top:341;width:201930;height:232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">
                    <v:imagedata r:id="rId59" o:title=""/>
                  </v:shape>
                </v:group>
                <v:shape id="Picture 248" o:spid="_x0000_s1030" type="#_x0000_t75" style="position:absolute;width:2540;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">
                  <v:imagedata r:id="rId59" o:title=""/>
                </v:shape>
              </v:group>
            </w:pict>
          </mc:Fallback>
        </mc:AlternateContent>
      </w:r>
      <w:r w:rsidR="00F3451C">
        <w:rPr>
          <w:noProof/>
        </w:rPr>
        <w:drawing>
          <wp:anchor distT="0" distB="0" distL="114300" distR="114300" simplePos="0" relativeHeight="251920384" behindDoc="0" locked="0" layoutInCell="1" allowOverlap="1" wp14:anchorId="6253494A" wp14:editId="7649F36B">
            <wp:simplePos x="0" y="0"/>
            <wp:positionH relativeFrom="column">
              <wp:posOffset>5441950</wp:posOffset>
            </wp:positionH>
            <wp:positionV relativeFrom="paragraph">
              <wp:posOffset>1773287</wp:posOffset>
            </wp:positionV>
            <wp:extent cx="278765" cy="320675"/>
            <wp:effectExtent l="0" t="0" r="63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8765" cy="320675"/>
                    </a:xfrm>
                    <a:prstGeom prst="rect">
                      <a:avLst/>
                    </a:prstGeom>
                  </pic:spPr>
                </pic:pic>
              </a:graphicData>
            </a:graphic>
            <wp14:sizeRelH relativeFrom="margin">
              <wp14:pctWidth>0</wp14:pctWidth>
            </wp14:sizeRelH>
            <wp14:sizeRelV relativeFrom="margin">
              <wp14:pctHeight>0</wp14:pctHeight>
            </wp14:sizeRelV>
          </wp:anchor>
        </w:drawing>
      </w:r>
      <w:r w:rsidR="00992161" w:rsidRPr="005D282D">
        <w:rPr>
          <w:noProof/>
        </w:rPr>
        <mc:AlternateContent>
          <mc:Choice Requires="wps">
            <w:drawing>
              <wp:anchor distT="45720" distB="45720" distL="114300" distR="114300" simplePos="0" relativeHeight="251625472" behindDoc="0" locked="0" layoutInCell="1" allowOverlap="1" wp14:anchorId="58161BE1" wp14:editId="0E0C3ACC">
                <wp:simplePos x="0" y="0"/>
                <wp:positionH relativeFrom="column">
                  <wp:posOffset>-92288</wp:posOffset>
                </wp:positionH>
                <wp:positionV relativeFrom="paragraph">
                  <wp:posOffset>-6350</wp:posOffset>
                </wp:positionV>
                <wp:extent cx="3303905" cy="500951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5009515"/>
                        </a:xfrm>
                        <a:prstGeom prst="rect">
                          <a:avLst/>
                        </a:prstGeom>
                        <a:noFill/>
                        <a:ln w="9525">
                          <a:noFill/>
                          <a:miter lim="800000"/>
                          <a:headEnd/>
                          <a:tailEnd/>
                        </a:ln>
                      </wps:spPr>
                      <wps:txbx>
                        <w:txbxContent>
                          <w:p w14:paraId="50825A98" w14:textId="0DD72BA2" w:rsidR="00DE4FB5" w:rsidRPr="00F3451C" w:rsidRDefault="005D6910" w:rsidP="005D6910">
                            <w:pPr>
                              <w:pStyle w:val="Heading2"/>
                              <w:spacing w:before="0" w:after="40"/>
                              <w:rPr>
                                <w:color w:val="00A8E7"/>
                                <w:sz w:val="26"/>
                                <w:szCs w:val="26"/>
                              </w:rPr>
                            </w:pPr>
                            <w:r w:rsidRPr="00F3451C">
                              <w:rPr>
                                <w:color w:val="00A8E7"/>
                                <w:sz w:val="26"/>
                                <w:szCs w:val="26"/>
                              </w:rPr>
                              <w:t>Representing 1, 2, 3</w:t>
                            </w:r>
                            <w:r w:rsidR="00DE4FB5" w:rsidRPr="00F3451C">
                              <w:rPr>
                                <w:color w:val="00A8E7"/>
                                <w:sz w:val="26"/>
                                <w:szCs w:val="26"/>
                              </w:rPr>
                              <w:t xml:space="preserve"> </w:t>
                            </w:r>
                          </w:p>
                          <w:p w14:paraId="2FF92EC8" w14:textId="77777777" w:rsidR="00E858D7" w:rsidRDefault="005D6910" w:rsidP="00E858D7">
                            <w:pPr>
                              <w:spacing w:after="0" w:line="240" w:lineRule="auto"/>
                              <w:rPr>
                                <w:rFonts w:eastAsia="Times New Roman"/>
                                <w:color w:val="000000"/>
                                <w:spacing w:val="-2"/>
                              </w:rPr>
                            </w:pPr>
                            <w:r>
                              <w:rPr>
                                <w:rFonts w:eastAsia="Times New Roman"/>
                                <w:color w:val="000000"/>
                              </w:rPr>
                              <w:t xml:space="preserve">   </w:t>
                            </w:r>
                            <w:r w:rsidR="00E858D7" w:rsidRPr="005D6910">
                              <w:rPr>
                                <w:rFonts w:eastAsia="Times New Roman"/>
                                <w:color w:val="000000"/>
                                <w:spacing w:val="-2"/>
                              </w:rPr>
                              <w:t xml:space="preserve">Can you point to the </w:t>
                            </w:r>
                            <w:r w:rsidR="00E858D7">
                              <w:rPr>
                                <w:rFonts w:eastAsia="Times New Roman"/>
                                <w:color w:val="000000"/>
                                <w:spacing w:val="-2"/>
                              </w:rPr>
                              <w:t>hand</w:t>
                            </w:r>
                            <w:r w:rsidR="00E858D7" w:rsidRPr="005D6910">
                              <w:rPr>
                                <w:rFonts w:eastAsia="Times New Roman"/>
                                <w:color w:val="000000"/>
                                <w:spacing w:val="-2"/>
                              </w:rPr>
                              <w:t xml:space="preserve"> showing numeral 2? How about numeral 1? Which shows numeral 3?</w:t>
                            </w:r>
                          </w:p>
                          <w:p w14:paraId="6CED4E83" w14:textId="77A40AE0" w:rsidR="005D6910" w:rsidRPr="00E858D7" w:rsidRDefault="00E858D7" w:rsidP="00E858D7">
                            <w:pPr>
                              <w:spacing w:after="960" w:line="240" w:lineRule="auto"/>
                              <w:ind w:firstLine="720"/>
                              <w:rPr>
                                <w:rFonts w:eastAsia="Times New Roman"/>
                                <w:color w:val="000000"/>
                                <w:spacing w:val="-2"/>
                              </w:rPr>
                            </w:pPr>
                            <w:r>
                              <w:rPr>
                                <w:rFonts w:eastAsia="Times New Roman"/>
                                <w:b/>
                                <w:bCs/>
                                <w:color w:val="000000"/>
                              </w:rPr>
                              <w:t xml:space="preserve">    </w:t>
                            </w:r>
                            <w:r w:rsidR="005D6910" w:rsidRPr="005D6910">
                              <w:rPr>
                                <w:rFonts w:eastAsia="Times New Roman"/>
                                <w:b/>
                                <w:bCs/>
                                <w:color w:val="000000"/>
                              </w:rPr>
                              <w:t xml:space="preserve">1 </w:t>
                            </w:r>
                            <w:r w:rsidR="005D6910" w:rsidRPr="005D6910">
                              <w:rPr>
                                <w:rFonts w:eastAsia="Times New Roman"/>
                                <w:b/>
                                <w:bCs/>
                                <w:color w:val="000000"/>
                              </w:rPr>
                              <w:tab/>
                            </w:r>
                            <w:r w:rsidR="005D6910" w:rsidRPr="005D6910">
                              <w:rPr>
                                <w:rFonts w:eastAsia="Times New Roman"/>
                                <w:b/>
                                <w:bCs/>
                                <w:color w:val="000000"/>
                              </w:rPr>
                              <w:tab/>
                              <w:t>2</w:t>
                            </w:r>
                            <w:r w:rsidR="005D6910" w:rsidRPr="005D6910">
                              <w:rPr>
                                <w:rFonts w:eastAsia="Times New Roman"/>
                                <w:b/>
                                <w:bCs/>
                                <w:color w:val="000000"/>
                              </w:rPr>
                              <w:tab/>
                              <w:t xml:space="preserve">          3</w:t>
                            </w:r>
                          </w:p>
                          <w:p w14:paraId="14090915" w14:textId="39AE1603" w:rsidR="005D6910" w:rsidRDefault="005D6910" w:rsidP="005D6910">
                            <w:pPr>
                              <w:spacing w:after="0" w:line="240" w:lineRule="auto"/>
                              <w:rPr>
                                <w:rFonts w:eastAsia="Times New Roman"/>
                                <w:color w:val="000000"/>
                              </w:rPr>
                            </w:pPr>
                          </w:p>
                          <w:p w14:paraId="066606EE" w14:textId="77777777" w:rsidR="005D6910" w:rsidRPr="005D6910" w:rsidRDefault="005D6910" w:rsidP="00E858D7">
                            <w:pPr>
                              <w:spacing w:after="1200" w:line="240" w:lineRule="auto"/>
                              <w:rPr>
                                <w:rFonts w:ascii="Times New Roman" w:eastAsia="Times New Roman" w:hAnsi="Times New Roman"/>
                                <w:color w:val="auto"/>
                                <w:sz w:val="24"/>
                                <w:szCs w:val="24"/>
                              </w:rPr>
                            </w:pPr>
                            <w:r w:rsidRPr="005D6910">
                              <w:rPr>
                                <w:rFonts w:eastAsia="Times New Roman"/>
                                <w:color w:val="000000"/>
                              </w:rPr>
                              <w:t>Does each picture represent the number 1, 2 or 3? How do you know?</w:t>
                            </w:r>
                          </w:p>
                          <w:p w14:paraId="668F5172" w14:textId="271B5D81" w:rsidR="005D6910" w:rsidRDefault="005D6910" w:rsidP="005D6910">
                            <w:pPr>
                              <w:spacing w:after="0" w:line="240" w:lineRule="auto"/>
                              <w:rPr>
                                <w:rFonts w:ascii="Times New Roman" w:eastAsia="Times New Roman" w:hAnsi="Times New Roman"/>
                                <w:color w:val="auto"/>
                                <w:sz w:val="24"/>
                                <w:szCs w:val="24"/>
                              </w:rPr>
                            </w:pPr>
                          </w:p>
                          <w:p w14:paraId="3DD65951" w14:textId="77777777" w:rsidR="005D6910" w:rsidRPr="005D6910" w:rsidRDefault="005D6910" w:rsidP="005D6910">
                            <w:pPr>
                              <w:spacing w:after="0" w:line="240" w:lineRule="auto"/>
                              <w:rPr>
                                <w:rFonts w:ascii="Times New Roman" w:eastAsia="Times New Roman" w:hAnsi="Times New Roman"/>
                                <w:color w:val="auto"/>
                                <w:spacing w:val="-6"/>
                                <w:sz w:val="24"/>
                                <w:szCs w:val="24"/>
                              </w:rPr>
                            </w:pPr>
                            <w:r w:rsidRPr="005D6910">
                              <w:rPr>
                                <w:rFonts w:eastAsia="Times New Roman"/>
                                <w:color w:val="000000"/>
                                <w:spacing w:val="-6"/>
                              </w:rPr>
                              <w:t>Elijah has sorted some objects into the hoops. Has he done this correctly? How do you know? Would you move any of the objects to a different hoop?</w:t>
                            </w:r>
                          </w:p>
                          <w:p w14:paraId="5FDEE86A" w14:textId="77777777" w:rsidR="005D6910" w:rsidRPr="005D6910" w:rsidRDefault="005D6910" w:rsidP="005D6910">
                            <w:pPr>
                              <w:spacing w:after="0" w:line="240" w:lineRule="auto"/>
                              <w:rPr>
                                <w:rFonts w:ascii="Times New Roman" w:eastAsia="Times New Roman" w:hAnsi="Times New Roman"/>
                                <w:color w:val="auto"/>
                                <w:sz w:val="24"/>
                                <w:szCs w:val="24"/>
                              </w:rPr>
                            </w:pPr>
                          </w:p>
                          <w:p w14:paraId="77F18D1C"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08BF5BDE" w14:textId="77777777" w:rsidR="00DE4FB5" w:rsidRDefault="00DE4FB5" w:rsidP="00DE4FB5">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1BE1" id="Text Box 2" o:spid="_x0000_s1050" type="#_x0000_t202" style="position:absolute;margin-left:-7.25pt;margin-top:-.5pt;width:260.15pt;height:394.4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" filled="f" stroked="f">
                <v:textbox inset="4mm,3mm,4mm,4mm">
                  <w:txbxContent>
                    <w:p w14:paraId="50825A98" w14:textId="0DD72BA2" w:rsidR="00DE4FB5" w:rsidRPr="00F3451C" w:rsidRDefault="005D6910" w:rsidP="005D6910">
                      <w:pPr>
                        <w:pStyle w:val="Heading2"/>
                        <w:spacing w:before="0" w:after="40"/>
                        <w:rPr>
                          <w:color w:val="00A8E7"/>
                          <w:sz w:val="26"/>
                          <w:szCs w:val="26"/>
                        </w:rPr>
                      </w:pPr>
                      <w:r w:rsidRPr="00F3451C">
                        <w:rPr>
                          <w:color w:val="00A8E7"/>
                          <w:sz w:val="26"/>
                          <w:szCs w:val="26"/>
                        </w:rPr>
                        <w:t>Representing 1, 2, 3</w:t>
                      </w:r>
                      <w:r w:rsidR="00DE4FB5" w:rsidRPr="00F3451C">
                        <w:rPr>
                          <w:color w:val="00A8E7"/>
                          <w:sz w:val="26"/>
                          <w:szCs w:val="26"/>
                        </w:rPr>
                        <w:t xml:space="preserve"> </w:t>
                      </w:r>
                    </w:p>
                    <w:p w14:paraId="2FF92EC8" w14:textId="77777777" w:rsidR="00E858D7" w:rsidRDefault="005D6910" w:rsidP="00E858D7">
                      <w:pPr>
                        <w:spacing w:after="0" w:line="240" w:lineRule="auto"/>
                        <w:rPr>
                          <w:rFonts w:eastAsia="Times New Roman"/>
                          <w:color w:val="000000"/>
                          <w:spacing w:val="-2"/>
                        </w:rPr>
                      </w:pPr>
                      <w:r>
                        <w:rPr>
                          <w:rFonts w:eastAsia="Times New Roman"/>
                          <w:color w:val="000000"/>
                        </w:rPr>
                        <w:t xml:space="preserve">   </w:t>
                      </w:r>
                      <w:r w:rsidR="00E858D7" w:rsidRPr="005D6910">
                        <w:rPr>
                          <w:rFonts w:eastAsia="Times New Roman"/>
                          <w:color w:val="000000"/>
                          <w:spacing w:val="-2"/>
                        </w:rPr>
                        <w:t xml:space="preserve">Can you point to the </w:t>
                      </w:r>
                      <w:r w:rsidR="00E858D7">
                        <w:rPr>
                          <w:rFonts w:eastAsia="Times New Roman"/>
                          <w:color w:val="000000"/>
                          <w:spacing w:val="-2"/>
                        </w:rPr>
                        <w:t>hand</w:t>
                      </w:r>
                      <w:r w:rsidR="00E858D7" w:rsidRPr="005D6910">
                        <w:rPr>
                          <w:rFonts w:eastAsia="Times New Roman"/>
                          <w:color w:val="000000"/>
                          <w:spacing w:val="-2"/>
                        </w:rPr>
                        <w:t xml:space="preserve"> showing numeral 2? How about numeral 1? Which shows numeral 3?</w:t>
                      </w:r>
                    </w:p>
                    <w:p w14:paraId="6CED4E83" w14:textId="77A40AE0" w:rsidR="005D6910" w:rsidRPr="00E858D7" w:rsidRDefault="00E858D7" w:rsidP="00E858D7">
                      <w:pPr>
                        <w:spacing w:after="960" w:line="240" w:lineRule="auto"/>
                        <w:ind w:firstLine="720"/>
                        <w:rPr>
                          <w:rFonts w:eastAsia="Times New Roman"/>
                          <w:color w:val="000000"/>
                          <w:spacing w:val="-2"/>
                        </w:rPr>
                      </w:pPr>
                      <w:r>
                        <w:rPr>
                          <w:rFonts w:eastAsia="Times New Roman"/>
                          <w:b/>
                          <w:bCs/>
                          <w:color w:val="000000"/>
                        </w:rPr>
                        <w:t xml:space="preserve">    </w:t>
                      </w:r>
                      <w:r w:rsidR="005D6910" w:rsidRPr="005D6910">
                        <w:rPr>
                          <w:rFonts w:eastAsia="Times New Roman"/>
                          <w:b/>
                          <w:bCs/>
                          <w:color w:val="000000"/>
                        </w:rPr>
                        <w:t xml:space="preserve">1 </w:t>
                      </w:r>
                      <w:r w:rsidR="005D6910" w:rsidRPr="005D6910">
                        <w:rPr>
                          <w:rFonts w:eastAsia="Times New Roman"/>
                          <w:b/>
                          <w:bCs/>
                          <w:color w:val="000000"/>
                        </w:rPr>
                        <w:tab/>
                      </w:r>
                      <w:r w:rsidR="005D6910" w:rsidRPr="005D6910">
                        <w:rPr>
                          <w:rFonts w:eastAsia="Times New Roman"/>
                          <w:b/>
                          <w:bCs/>
                          <w:color w:val="000000"/>
                        </w:rPr>
                        <w:tab/>
                        <w:t>2</w:t>
                      </w:r>
                      <w:r w:rsidR="005D6910" w:rsidRPr="005D6910">
                        <w:rPr>
                          <w:rFonts w:eastAsia="Times New Roman"/>
                          <w:b/>
                          <w:bCs/>
                          <w:color w:val="000000"/>
                        </w:rPr>
                        <w:tab/>
                        <w:t xml:space="preserve">          3</w:t>
                      </w:r>
                    </w:p>
                    <w:p w14:paraId="14090915" w14:textId="39AE1603" w:rsidR="005D6910" w:rsidRDefault="005D6910" w:rsidP="005D6910">
                      <w:pPr>
                        <w:spacing w:after="0" w:line="240" w:lineRule="auto"/>
                        <w:rPr>
                          <w:rFonts w:eastAsia="Times New Roman"/>
                          <w:color w:val="000000"/>
                        </w:rPr>
                      </w:pPr>
                    </w:p>
                    <w:p w14:paraId="066606EE" w14:textId="77777777" w:rsidR="005D6910" w:rsidRPr="005D6910" w:rsidRDefault="005D6910" w:rsidP="00E858D7">
                      <w:pPr>
                        <w:spacing w:after="1200" w:line="240" w:lineRule="auto"/>
                        <w:rPr>
                          <w:rFonts w:ascii="Times New Roman" w:eastAsia="Times New Roman" w:hAnsi="Times New Roman"/>
                          <w:color w:val="auto"/>
                          <w:sz w:val="24"/>
                          <w:szCs w:val="24"/>
                        </w:rPr>
                      </w:pPr>
                      <w:r w:rsidRPr="005D6910">
                        <w:rPr>
                          <w:rFonts w:eastAsia="Times New Roman"/>
                          <w:color w:val="000000"/>
                        </w:rPr>
                        <w:t>Does each picture represent the number 1, 2 or 3? How do you know?</w:t>
                      </w:r>
                    </w:p>
                    <w:p w14:paraId="668F5172" w14:textId="271B5D81" w:rsidR="005D6910" w:rsidRDefault="005D6910" w:rsidP="005D6910">
                      <w:pPr>
                        <w:spacing w:after="0" w:line="240" w:lineRule="auto"/>
                        <w:rPr>
                          <w:rFonts w:ascii="Times New Roman" w:eastAsia="Times New Roman" w:hAnsi="Times New Roman"/>
                          <w:color w:val="auto"/>
                          <w:sz w:val="24"/>
                          <w:szCs w:val="24"/>
                        </w:rPr>
                      </w:pPr>
                    </w:p>
                    <w:p w14:paraId="3DD65951" w14:textId="77777777" w:rsidR="005D6910" w:rsidRPr="005D6910" w:rsidRDefault="005D6910" w:rsidP="005D6910">
                      <w:pPr>
                        <w:spacing w:after="0" w:line="240" w:lineRule="auto"/>
                        <w:rPr>
                          <w:rFonts w:ascii="Times New Roman" w:eastAsia="Times New Roman" w:hAnsi="Times New Roman"/>
                          <w:color w:val="auto"/>
                          <w:spacing w:val="-6"/>
                          <w:sz w:val="24"/>
                          <w:szCs w:val="24"/>
                        </w:rPr>
                      </w:pPr>
                      <w:r w:rsidRPr="005D6910">
                        <w:rPr>
                          <w:rFonts w:eastAsia="Times New Roman"/>
                          <w:color w:val="000000"/>
                          <w:spacing w:val="-6"/>
                        </w:rPr>
                        <w:t>Elijah has sorted some objects into the hoops. Has he done this correctly? How do you know? Would you move any of the objects to a different hoop?</w:t>
                      </w:r>
                    </w:p>
                    <w:p w14:paraId="5FDEE86A" w14:textId="77777777" w:rsidR="005D6910" w:rsidRPr="005D6910" w:rsidRDefault="005D6910" w:rsidP="005D6910">
                      <w:pPr>
                        <w:spacing w:after="0" w:line="240" w:lineRule="auto"/>
                        <w:rPr>
                          <w:rFonts w:ascii="Times New Roman" w:eastAsia="Times New Roman" w:hAnsi="Times New Roman"/>
                          <w:color w:val="auto"/>
                          <w:sz w:val="24"/>
                          <w:szCs w:val="24"/>
                        </w:rPr>
                      </w:pPr>
                    </w:p>
                    <w:p w14:paraId="77F18D1C"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08BF5BDE" w14:textId="77777777" w:rsidR="00DE4FB5" w:rsidRDefault="00DE4FB5" w:rsidP="00DE4FB5">
                      <w:pPr>
                        <w:spacing w:after="0" w:line="240" w:lineRule="auto"/>
                      </w:pPr>
                    </w:p>
                  </w:txbxContent>
                </v:textbox>
              </v:shape>
            </w:pict>
          </mc:Fallback>
        </mc:AlternateContent>
      </w:r>
      <w:r w:rsidR="00992161">
        <w:rPr>
          <w:noProof/>
        </w:rPr>
        <mc:AlternateContent>
          <mc:Choice Requires="wps">
            <w:drawing>
              <wp:anchor distT="0" distB="0" distL="114300" distR="114300" simplePos="0" relativeHeight="251820032" behindDoc="0" locked="0" layoutInCell="1" allowOverlap="1" wp14:anchorId="7C946E39" wp14:editId="06385F62">
                <wp:simplePos x="0" y="0"/>
                <wp:positionH relativeFrom="column">
                  <wp:posOffset>391278</wp:posOffset>
                </wp:positionH>
                <wp:positionV relativeFrom="paragraph">
                  <wp:posOffset>1496547</wp:posOffset>
                </wp:positionV>
                <wp:extent cx="524540" cy="602423"/>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24540" cy="602423"/>
                        </a:xfrm>
                        <a:prstGeom prst="rect">
                          <a:avLst/>
                        </a:prstGeom>
                        <a:noFill/>
                        <a:ln w="6350">
                          <a:noFill/>
                        </a:ln>
                      </wps:spPr>
                      <wps:txbx>
                        <w:txbxContent>
                          <w:p w14:paraId="18350778" w14:textId="46FBE6AA" w:rsidR="00992161" w:rsidRPr="00992161" w:rsidRDefault="00992161">
                            <w:pPr>
                              <w:rPr>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6E39" id="Text Box 117" o:spid="_x0000_s1051" type="#_x0000_t202" style="position:absolute;margin-left:30.8pt;margin-top:117.85pt;width:41.3pt;height:47.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" filled="f" stroked="f" strokeweight=".5pt">
                <v:textbox>
                  <w:txbxContent>
                    <w:p w14:paraId="18350778" w14:textId="46FBE6AA" w:rsidR="00992161" w:rsidRPr="00992161" w:rsidRDefault="00992161">
                      <w:pPr>
                        <w:rPr>
                          <w:b/>
                          <w:bCs/>
                          <w:color w:val="FFFFFF" w:themeColor="background1"/>
                          <w:sz w:val="44"/>
                          <w:szCs w:val="44"/>
                        </w:rPr>
                      </w:pPr>
                    </w:p>
                  </w:txbxContent>
                </v:textbox>
              </v:shape>
            </w:pict>
          </mc:Fallback>
        </mc:AlternateContent>
      </w:r>
      <w:r w:rsidR="005D6910" w:rsidRPr="005D282D">
        <w:rPr>
          <w:noProof/>
        </w:rPr>
        <mc:AlternateContent>
          <mc:Choice Requires="wps">
            <w:drawing>
              <wp:anchor distT="45720" distB="45720" distL="114300" distR="114300" simplePos="0" relativeHeight="251806720" behindDoc="0" locked="0" layoutInCell="1" allowOverlap="1" wp14:anchorId="177791BB" wp14:editId="3BAFD9B7">
                <wp:simplePos x="0" y="0"/>
                <wp:positionH relativeFrom="column">
                  <wp:posOffset>6638163</wp:posOffset>
                </wp:positionH>
                <wp:positionV relativeFrom="paragraph">
                  <wp:posOffset>5715</wp:posOffset>
                </wp:positionV>
                <wp:extent cx="3389376" cy="499732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376" cy="4997323"/>
                        </a:xfrm>
                        <a:prstGeom prst="rect">
                          <a:avLst/>
                        </a:prstGeom>
                        <a:noFill/>
                        <a:ln w="9525">
                          <a:noFill/>
                          <a:miter lim="800000"/>
                          <a:headEnd/>
                          <a:tailEnd/>
                        </a:ln>
                      </wps:spPr>
                      <wps:txbx>
                        <w:txbxContent>
                          <w:p w14:paraId="07E8C17F" w14:textId="59A33683" w:rsidR="005D6910" w:rsidRDefault="00F3451C" w:rsidP="0036273F">
                            <w:pPr>
                              <w:spacing w:after="120" w:line="240" w:lineRule="auto"/>
                              <w:rPr>
                                <w:rFonts w:eastAsia="Times New Roman"/>
                                <w:color w:val="000000"/>
                              </w:rPr>
                            </w:pPr>
                            <w:r w:rsidRPr="0036273F">
                              <w:rPr>
                                <w:b/>
                                <w:bCs/>
                                <w:color w:val="00A8E7"/>
                                <w:sz w:val="26"/>
                                <w:szCs w:val="26"/>
                              </w:rPr>
                              <w:t>Composition of 1, 2, 3</w:t>
                            </w:r>
                            <w:r>
                              <w:rPr>
                                <w:b/>
                                <w:bCs/>
                                <w:color w:val="F9B002"/>
                                <w:sz w:val="26"/>
                                <w:szCs w:val="26"/>
                              </w:rPr>
                              <w:br/>
                            </w:r>
                            <w:r w:rsidR="0036273F" w:rsidRPr="0036273F">
                              <w:rPr>
                                <w:rFonts w:eastAsia="Times New Roman"/>
                                <w:color w:val="000000"/>
                              </w:rPr>
                              <w:t>All numbers are made up of smaller numbers.</w:t>
                            </w:r>
                          </w:p>
                          <w:p w14:paraId="75FDDE95" w14:textId="77777777" w:rsidR="0036273F" w:rsidRPr="0036273F" w:rsidRDefault="0036273F" w:rsidP="0036273F">
                            <w:pPr>
                              <w:spacing w:after="1320" w:line="240" w:lineRule="auto"/>
                              <w:rPr>
                                <w:rFonts w:ascii="Times New Roman" w:eastAsia="Times New Roman" w:hAnsi="Times New Roman"/>
                                <w:color w:val="auto"/>
                                <w:sz w:val="24"/>
                                <w:szCs w:val="24"/>
                              </w:rPr>
                            </w:pPr>
                            <w:r w:rsidRPr="0036273F">
                              <w:rPr>
                                <w:rFonts w:eastAsia="Times New Roman"/>
                                <w:color w:val="000000"/>
                              </w:rPr>
                              <w:t xml:space="preserve">Look at the button cards. Which cards are showing 2? Which cards are showing 3? What can you tell me about the different coloured buttons on each card? </w:t>
                            </w:r>
                          </w:p>
                          <w:p w14:paraId="11267407" w14:textId="6AA30AF3" w:rsidR="0036273F" w:rsidRDefault="0036273F" w:rsidP="00EB3F35">
                            <w:pPr>
                              <w:spacing w:after="1440" w:line="240" w:lineRule="auto"/>
                              <w:rPr>
                                <w:rFonts w:eastAsia="Times New Roman"/>
                                <w:color w:val="000000"/>
                              </w:rPr>
                            </w:pPr>
                            <w:r w:rsidRPr="0036273F">
                              <w:rPr>
                                <w:rFonts w:eastAsia="Times New Roman"/>
                                <w:color w:val="000000"/>
                              </w:rPr>
                              <w:t xml:space="preserve">Darci is trying to make 3 using the number shapes. Which shapes could she use? How </w:t>
                            </w:r>
                            <w:proofErr w:type="gramStart"/>
                            <w:r w:rsidRPr="0036273F">
                              <w:rPr>
                                <w:rFonts w:eastAsia="Times New Roman"/>
                                <w:color w:val="000000"/>
                              </w:rPr>
                              <w:t>many different ways</w:t>
                            </w:r>
                            <w:proofErr w:type="gramEnd"/>
                            <w:r w:rsidRPr="0036273F">
                              <w:rPr>
                                <w:rFonts w:eastAsia="Times New Roman"/>
                                <w:color w:val="000000"/>
                              </w:rPr>
                              <w:t xml:space="preserve"> of making 3 can you find?</w:t>
                            </w:r>
                          </w:p>
                          <w:p w14:paraId="0C404647" w14:textId="77777777" w:rsidR="0036273F" w:rsidRPr="0036273F" w:rsidRDefault="0036273F" w:rsidP="0036273F">
                            <w:pPr>
                              <w:spacing w:after="0" w:line="240" w:lineRule="auto"/>
                              <w:rPr>
                                <w:rFonts w:ascii="Times New Roman" w:eastAsia="Times New Roman" w:hAnsi="Times New Roman"/>
                                <w:color w:val="auto"/>
                                <w:sz w:val="24"/>
                                <w:szCs w:val="24"/>
                              </w:rPr>
                            </w:pPr>
                            <w:r w:rsidRPr="0036273F">
                              <w:rPr>
                                <w:rFonts w:eastAsia="Times New Roman"/>
                                <w:color w:val="000000"/>
                              </w:rPr>
                              <w:t>Joni has 3 flags to put on her 2 sandcastles. How many flags could she put on each castle? Is there more than one way to do it?</w:t>
                            </w:r>
                          </w:p>
                          <w:p w14:paraId="70F59BC2" w14:textId="77777777" w:rsidR="0036273F" w:rsidRPr="0036273F" w:rsidRDefault="0036273F" w:rsidP="0036273F">
                            <w:pPr>
                              <w:spacing w:after="0" w:line="240" w:lineRule="auto"/>
                              <w:rPr>
                                <w:rFonts w:ascii="Times New Roman" w:eastAsia="Times New Roman" w:hAnsi="Times New Roman"/>
                                <w:color w:val="auto"/>
                                <w:sz w:val="24"/>
                                <w:szCs w:val="24"/>
                              </w:rPr>
                            </w:pPr>
                          </w:p>
                          <w:p w14:paraId="656F2DF5" w14:textId="77777777" w:rsidR="0036273F" w:rsidRPr="008954B8" w:rsidRDefault="0036273F" w:rsidP="0036273F">
                            <w:pPr>
                              <w:spacing w:after="120" w:line="240" w:lineRule="auto"/>
                              <w:rPr>
                                <w:rFonts w:ascii="Times New Roman" w:eastAsia="Times New Roman" w:hAnsi="Times New Roman"/>
                                <w:color w:val="auto"/>
                                <w:sz w:val="24"/>
                                <w:szCs w:val="24"/>
                              </w:rPr>
                            </w:pPr>
                          </w:p>
                          <w:p w14:paraId="0753DFA9" w14:textId="77777777" w:rsidR="005D6910" w:rsidRDefault="005D6910" w:rsidP="00F3451C">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791BB" id="_x0000_s1052" type="#_x0000_t202" style="position:absolute;margin-left:522.7pt;margin-top:.45pt;width:266.9pt;height:393.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" filled="f" stroked="f">
                <v:textbox inset="4mm,3mm,4mm,4mm">
                  <w:txbxContent>
                    <w:p w14:paraId="07E8C17F" w14:textId="59A33683" w:rsidR="005D6910" w:rsidRDefault="00F3451C" w:rsidP="0036273F">
                      <w:pPr>
                        <w:spacing w:after="120" w:line="240" w:lineRule="auto"/>
                        <w:rPr>
                          <w:rFonts w:eastAsia="Times New Roman"/>
                          <w:color w:val="000000"/>
                        </w:rPr>
                      </w:pPr>
                      <w:r w:rsidRPr="0036273F">
                        <w:rPr>
                          <w:b/>
                          <w:bCs/>
                          <w:color w:val="00A8E7"/>
                          <w:sz w:val="26"/>
                          <w:szCs w:val="26"/>
                        </w:rPr>
                        <w:t>Composition of 1, 2, 3</w:t>
                      </w:r>
                      <w:r>
                        <w:rPr>
                          <w:b/>
                          <w:bCs/>
                          <w:color w:val="F9B002"/>
                          <w:sz w:val="26"/>
                          <w:szCs w:val="26"/>
                        </w:rPr>
                        <w:br/>
                      </w:r>
                      <w:r w:rsidR="0036273F" w:rsidRPr="0036273F">
                        <w:rPr>
                          <w:rFonts w:eastAsia="Times New Roman"/>
                          <w:color w:val="000000"/>
                        </w:rPr>
                        <w:t>All numbers are made up of smaller numbers.</w:t>
                      </w:r>
                    </w:p>
                    <w:p w14:paraId="75FDDE95" w14:textId="77777777" w:rsidR="0036273F" w:rsidRPr="0036273F" w:rsidRDefault="0036273F" w:rsidP="0036273F">
                      <w:pPr>
                        <w:spacing w:after="1320" w:line="240" w:lineRule="auto"/>
                        <w:rPr>
                          <w:rFonts w:ascii="Times New Roman" w:eastAsia="Times New Roman" w:hAnsi="Times New Roman"/>
                          <w:color w:val="auto"/>
                          <w:sz w:val="24"/>
                          <w:szCs w:val="24"/>
                        </w:rPr>
                      </w:pPr>
                      <w:r w:rsidRPr="0036273F">
                        <w:rPr>
                          <w:rFonts w:eastAsia="Times New Roman"/>
                          <w:color w:val="000000"/>
                        </w:rPr>
                        <w:t xml:space="preserve">Look at the button cards. Which cards are showing 2? Which cards are showing 3? What can you tell me about the different coloured buttons on each card? </w:t>
                      </w:r>
                    </w:p>
                    <w:p w14:paraId="11267407" w14:textId="6AA30AF3" w:rsidR="0036273F" w:rsidRDefault="0036273F" w:rsidP="00EB3F35">
                      <w:pPr>
                        <w:spacing w:after="1440" w:line="240" w:lineRule="auto"/>
                        <w:rPr>
                          <w:rFonts w:eastAsia="Times New Roman"/>
                          <w:color w:val="000000"/>
                        </w:rPr>
                      </w:pPr>
                      <w:r w:rsidRPr="0036273F">
                        <w:rPr>
                          <w:rFonts w:eastAsia="Times New Roman"/>
                          <w:color w:val="000000"/>
                        </w:rPr>
                        <w:t xml:space="preserve">Darci is trying to make 3 using the number shapes. Which shapes could she use? How </w:t>
                      </w:r>
                      <w:proofErr w:type="gramStart"/>
                      <w:r w:rsidRPr="0036273F">
                        <w:rPr>
                          <w:rFonts w:eastAsia="Times New Roman"/>
                          <w:color w:val="000000"/>
                        </w:rPr>
                        <w:t>many different ways</w:t>
                      </w:r>
                      <w:proofErr w:type="gramEnd"/>
                      <w:r w:rsidRPr="0036273F">
                        <w:rPr>
                          <w:rFonts w:eastAsia="Times New Roman"/>
                          <w:color w:val="000000"/>
                        </w:rPr>
                        <w:t xml:space="preserve"> of making 3 can you find?</w:t>
                      </w:r>
                    </w:p>
                    <w:p w14:paraId="0C404647" w14:textId="77777777" w:rsidR="0036273F" w:rsidRPr="0036273F" w:rsidRDefault="0036273F" w:rsidP="0036273F">
                      <w:pPr>
                        <w:spacing w:after="0" w:line="240" w:lineRule="auto"/>
                        <w:rPr>
                          <w:rFonts w:ascii="Times New Roman" w:eastAsia="Times New Roman" w:hAnsi="Times New Roman"/>
                          <w:color w:val="auto"/>
                          <w:sz w:val="24"/>
                          <w:szCs w:val="24"/>
                        </w:rPr>
                      </w:pPr>
                      <w:r w:rsidRPr="0036273F">
                        <w:rPr>
                          <w:rFonts w:eastAsia="Times New Roman"/>
                          <w:color w:val="000000"/>
                        </w:rPr>
                        <w:t>Joni has 3 flags to put on her 2 sandcastles. How many flags could she put on each castle? Is there more than one way to do it?</w:t>
                      </w:r>
                    </w:p>
                    <w:p w14:paraId="70F59BC2" w14:textId="77777777" w:rsidR="0036273F" w:rsidRPr="0036273F" w:rsidRDefault="0036273F" w:rsidP="0036273F">
                      <w:pPr>
                        <w:spacing w:after="0" w:line="240" w:lineRule="auto"/>
                        <w:rPr>
                          <w:rFonts w:ascii="Times New Roman" w:eastAsia="Times New Roman" w:hAnsi="Times New Roman"/>
                          <w:color w:val="auto"/>
                          <w:sz w:val="24"/>
                          <w:szCs w:val="24"/>
                        </w:rPr>
                      </w:pPr>
                    </w:p>
                    <w:p w14:paraId="656F2DF5" w14:textId="77777777" w:rsidR="0036273F" w:rsidRPr="008954B8" w:rsidRDefault="0036273F" w:rsidP="0036273F">
                      <w:pPr>
                        <w:spacing w:after="120" w:line="240" w:lineRule="auto"/>
                        <w:rPr>
                          <w:rFonts w:ascii="Times New Roman" w:eastAsia="Times New Roman" w:hAnsi="Times New Roman"/>
                          <w:color w:val="auto"/>
                          <w:sz w:val="24"/>
                          <w:szCs w:val="24"/>
                        </w:rPr>
                      </w:pPr>
                    </w:p>
                    <w:p w14:paraId="0753DFA9" w14:textId="77777777" w:rsidR="005D6910" w:rsidRDefault="005D6910" w:rsidP="00F3451C">
                      <w:pPr>
                        <w:spacing w:after="0" w:line="240" w:lineRule="auto"/>
                      </w:pPr>
                    </w:p>
                  </w:txbxContent>
                </v:textbox>
              </v:shape>
            </w:pict>
          </mc:Fallback>
        </mc:AlternateContent>
      </w:r>
      <w:r w:rsidR="005D6910" w:rsidRPr="005D282D">
        <w:rPr>
          <w:noProof/>
        </w:rPr>
        <mc:AlternateContent>
          <mc:Choice Requires="wps">
            <w:drawing>
              <wp:anchor distT="45720" distB="45720" distL="114300" distR="114300" simplePos="0" relativeHeight="251804672" behindDoc="0" locked="0" layoutInCell="1" allowOverlap="1" wp14:anchorId="1132D375" wp14:editId="64401446">
                <wp:simplePos x="0" y="0"/>
                <wp:positionH relativeFrom="column">
                  <wp:posOffset>3236595</wp:posOffset>
                </wp:positionH>
                <wp:positionV relativeFrom="paragraph">
                  <wp:posOffset>-6477</wp:posOffset>
                </wp:positionV>
                <wp:extent cx="3389376" cy="50095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376" cy="5009515"/>
                        </a:xfrm>
                        <a:prstGeom prst="rect">
                          <a:avLst/>
                        </a:prstGeom>
                        <a:noFill/>
                        <a:ln w="9525">
                          <a:noFill/>
                          <a:miter lim="800000"/>
                          <a:headEnd/>
                          <a:tailEnd/>
                        </a:ln>
                      </wps:spPr>
                      <wps:txbx>
                        <w:txbxContent>
                          <w:p w14:paraId="314AE5AD" w14:textId="77777777" w:rsidR="00F3451C" w:rsidRPr="00F3451C" w:rsidRDefault="00F3451C" w:rsidP="00F3451C">
                            <w:pPr>
                              <w:spacing w:after="120" w:line="240" w:lineRule="auto"/>
                              <w:rPr>
                                <w:rFonts w:ascii="Times New Roman" w:eastAsia="Times New Roman" w:hAnsi="Times New Roman"/>
                                <w:color w:val="auto"/>
                                <w:sz w:val="24"/>
                                <w:szCs w:val="24"/>
                              </w:rPr>
                            </w:pPr>
                            <w:r w:rsidRPr="0036273F">
                              <w:rPr>
                                <w:b/>
                                <w:bCs/>
                                <w:color w:val="00A8E7"/>
                                <w:sz w:val="26"/>
                                <w:szCs w:val="26"/>
                              </w:rPr>
                              <w:t>Comparing 1, 2, 3</w:t>
                            </w:r>
                            <w:r>
                              <w:rPr>
                                <w:b/>
                                <w:bCs/>
                                <w:color w:val="F9B002"/>
                                <w:sz w:val="26"/>
                                <w:szCs w:val="26"/>
                              </w:rPr>
                              <w:br/>
                            </w:r>
                            <w:proofErr w:type="gramStart"/>
                            <w:r w:rsidRPr="00F3451C">
                              <w:rPr>
                                <w:rFonts w:eastAsia="Times New Roman"/>
                                <w:b/>
                                <w:bCs/>
                                <w:color w:val="000000"/>
                              </w:rPr>
                              <w:t>more          fewer</w:t>
                            </w:r>
                            <w:proofErr w:type="gramEnd"/>
                            <w:r w:rsidRPr="00F3451C">
                              <w:rPr>
                                <w:rFonts w:eastAsia="Times New Roman"/>
                                <w:b/>
                                <w:bCs/>
                                <w:color w:val="000000"/>
                              </w:rPr>
                              <w:t xml:space="preserve">         same        1 more      1 less</w:t>
                            </w:r>
                          </w:p>
                          <w:p w14:paraId="2A2C0E59" w14:textId="77777777"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Look at the towers of cubes. What do you notice about the shape they have made?</w:t>
                            </w:r>
                          </w:p>
                          <w:p w14:paraId="772F46FE" w14:textId="1F1D4DAB" w:rsidR="00F3451C" w:rsidRDefault="00F3451C" w:rsidP="00F3451C">
                            <w:pPr>
                              <w:spacing w:after="960" w:line="240" w:lineRule="auto"/>
                              <w:rPr>
                                <w:rFonts w:eastAsia="Times New Roman"/>
                                <w:color w:val="000000"/>
                              </w:rPr>
                            </w:pPr>
                            <w:r w:rsidRPr="00F3451C">
                              <w:rPr>
                                <w:rFonts w:eastAsia="Times New Roman"/>
                                <w:color w:val="000000"/>
                              </w:rPr>
                              <w:t xml:space="preserve">Which tower is showing 2? Which tower is showing 1 more than 2? Which tower is showing 1 less than 2? Which colour tower has more cubes than the </w:t>
                            </w:r>
                            <w:r w:rsidR="0036273F">
                              <w:rPr>
                                <w:rFonts w:eastAsia="Times New Roman"/>
                                <w:color w:val="000000"/>
                              </w:rPr>
                              <w:t>blue</w:t>
                            </w:r>
                            <w:r w:rsidRPr="00F3451C">
                              <w:rPr>
                                <w:rFonts w:eastAsia="Times New Roman"/>
                                <w:color w:val="000000"/>
                              </w:rPr>
                              <w:t xml:space="preserve"> tower?</w:t>
                            </w:r>
                          </w:p>
                          <w:p w14:paraId="04323EC6" w14:textId="77777777"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How many marshmallows does Angus have on his plate?</w:t>
                            </w:r>
                          </w:p>
                          <w:p w14:paraId="169EF6CB" w14:textId="1DC38650" w:rsidR="00F3451C" w:rsidRDefault="00F3451C" w:rsidP="0036273F">
                            <w:pPr>
                              <w:spacing w:after="1200" w:line="240" w:lineRule="auto"/>
                              <w:rPr>
                                <w:rFonts w:eastAsia="Times New Roman"/>
                                <w:color w:val="000000"/>
                              </w:rPr>
                            </w:pPr>
                            <w:r w:rsidRPr="00F3451C">
                              <w:rPr>
                                <w:rFonts w:eastAsia="Times New Roman"/>
                                <w:color w:val="000000"/>
                              </w:rPr>
                              <w:t>Which plate has the same amount? Which plate has more? Which plate has fewer?</w:t>
                            </w:r>
                          </w:p>
                          <w:p w14:paraId="6506BB30" w14:textId="2AB8948B"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 xml:space="preserve">The five-frames are in the wrong order! Can you put them in the correct order, starting with 1? </w:t>
                            </w:r>
                          </w:p>
                          <w:p w14:paraId="71047DA1"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B6E7A72"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2EF370DB"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BC3763B"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783C4ED" w14:textId="77777777" w:rsidR="005D6910" w:rsidRPr="008954B8" w:rsidRDefault="005D6910" w:rsidP="00F3451C">
                            <w:pPr>
                              <w:spacing w:after="0" w:line="240" w:lineRule="auto"/>
                              <w:rPr>
                                <w:rFonts w:ascii="Times New Roman" w:eastAsia="Times New Roman" w:hAnsi="Times New Roman"/>
                                <w:color w:val="auto"/>
                                <w:sz w:val="24"/>
                                <w:szCs w:val="24"/>
                              </w:rPr>
                            </w:pPr>
                          </w:p>
                          <w:p w14:paraId="45269802" w14:textId="77777777" w:rsidR="005D6910" w:rsidRDefault="005D6910" w:rsidP="00F3451C">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D375" id="_x0000_s1053" type="#_x0000_t202" style="position:absolute;margin-left:254.85pt;margin-top:-.5pt;width:266.9pt;height:394.4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" filled="f" stroked="f">
                <v:textbox inset="4mm,3mm,4mm,4mm">
                  <w:txbxContent>
                    <w:p w14:paraId="314AE5AD" w14:textId="77777777" w:rsidR="00F3451C" w:rsidRPr="00F3451C" w:rsidRDefault="00F3451C" w:rsidP="00F3451C">
                      <w:pPr>
                        <w:spacing w:after="120" w:line="240" w:lineRule="auto"/>
                        <w:rPr>
                          <w:rFonts w:ascii="Times New Roman" w:eastAsia="Times New Roman" w:hAnsi="Times New Roman"/>
                          <w:color w:val="auto"/>
                          <w:sz w:val="24"/>
                          <w:szCs w:val="24"/>
                        </w:rPr>
                      </w:pPr>
                      <w:r w:rsidRPr="0036273F">
                        <w:rPr>
                          <w:b/>
                          <w:bCs/>
                          <w:color w:val="00A8E7"/>
                          <w:sz w:val="26"/>
                          <w:szCs w:val="26"/>
                        </w:rPr>
                        <w:t>Comparing 1, 2, 3</w:t>
                      </w:r>
                      <w:r>
                        <w:rPr>
                          <w:b/>
                          <w:bCs/>
                          <w:color w:val="F9B002"/>
                          <w:sz w:val="26"/>
                          <w:szCs w:val="26"/>
                        </w:rPr>
                        <w:br/>
                      </w:r>
                      <w:proofErr w:type="gramStart"/>
                      <w:r w:rsidRPr="00F3451C">
                        <w:rPr>
                          <w:rFonts w:eastAsia="Times New Roman"/>
                          <w:b/>
                          <w:bCs/>
                          <w:color w:val="000000"/>
                        </w:rPr>
                        <w:t>more          fewer</w:t>
                      </w:r>
                      <w:proofErr w:type="gramEnd"/>
                      <w:r w:rsidRPr="00F3451C">
                        <w:rPr>
                          <w:rFonts w:eastAsia="Times New Roman"/>
                          <w:b/>
                          <w:bCs/>
                          <w:color w:val="000000"/>
                        </w:rPr>
                        <w:t xml:space="preserve">         same        1 more      1 less</w:t>
                      </w:r>
                    </w:p>
                    <w:p w14:paraId="2A2C0E59" w14:textId="77777777"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Look at the towers of cubes. What do you notice about the shape they have made?</w:t>
                      </w:r>
                    </w:p>
                    <w:p w14:paraId="772F46FE" w14:textId="1F1D4DAB" w:rsidR="00F3451C" w:rsidRDefault="00F3451C" w:rsidP="00F3451C">
                      <w:pPr>
                        <w:spacing w:after="960" w:line="240" w:lineRule="auto"/>
                        <w:rPr>
                          <w:rFonts w:eastAsia="Times New Roman"/>
                          <w:color w:val="000000"/>
                        </w:rPr>
                      </w:pPr>
                      <w:r w:rsidRPr="00F3451C">
                        <w:rPr>
                          <w:rFonts w:eastAsia="Times New Roman"/>
                          <w:color w:val="000000"/>
                        </w:rPr>
                        <w:t xml:space="preserve">Which tower is showing 2? Which tower is showing 1 more than 2? Which tower is showing 1 less than 2? Which colour tower has more cubes than the </w:t>
                      </w:r>
                      <w:r w:rsidR="0036273F">
                        <w:rPr>
                          <w:rFonts w:eastAsia="Times New Roman"/>
                          <w:color w:val="000000"/>
                        </w:rPr>
                        <w:t>blue</w:t>
                      </w:r>
                      <w:r w:rsidRPr="00F3451C">
                        <w:rPr>
                          <w:rFonts w:eastAsia="Times New Roman"/>
                          <w:color w:val="000000"/>
                        </w:rPr>
                        <w:t xml:space="preserve"> tower?</w:t>
                      </w:r>
                    </w:p>
                    <w:p w14:paraId="04323EC6" w14:textId="77777777"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How many marshmallows does Angus have on his plate?</w:t>
                      </w:r>
                    </w:p>
                    <w:p w14:paraId="169EF6CB" w14:textId="1DC38650" w:rsidR="00F3451C" w:rsidRDefault="00F3451C" w:rsidP="0036273F">
                      <w:pPr>
                        <w:spacing w:after="1200" w:line="240" w:lineRule="auto"/>
                        <w:rPr>
                          <w:rFonts w:eastAsia="Times New Roman"/>
                          <w:color w:val="000000"/>
                        </w:rPr>
                      </w:pPr>
                      <w:r w:rsidRPr="00F3451C">
                        <w:rPr>
                          <w:rFonts w:eastAsia="Times New Roman"/>
                          <w:color w:val="000000"/>
                        </w:rPr>
                        <w:t>Which plate has the same amount? Which plate has more? Which plate has fewer?</w:t>
                      </w:r>
                    </w:p>
                    <w:p w14:paraId="6506BB30" w14:textId="2AB8948B" w:rsidR="00F3451C" w:rsidRPr="00F3451C" w:rsidRDefault="00F3451C" w:rsidP="00F3451C">
                      <w:pPr>
                        <w:spacing w:after="0" w:line="240" w:lineRule="auto"/>
                        <w:rPr>
                          <w:rFonts w:ascii="Times New Roman" w:eastAsia="Times New Roman" w:hAnsi="Times New Roman"/>
                          <w:color w:val="auto"/>
                          <w:sz w:val="24"/>
                          <w:szCs w:val="24"/>
                        </w:rPr>
                      </w:pPr>
                      <w:r w:rsidRPr="00F3451C">
                        <w:rPr>
                          <w:rFonts w:eastAsia="Times New Roman"/>
                          <w:color w:val="000000"/>
                        </w:rPr>
                        <w:t xml:space="preserve">The five-frames are in the wrong order! Can you put them in the correct order, starting with 1? </w:t>
                      </w:r>
                    </w:p>
                    <w:p w14:paraId="71047DA1"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B6E7A72"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2EF370DB"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BC3763B" w14:textId="77777777" w:rsidR="00F3451C" w:rsidRPr="00F3451C" w:rsidRDefault="00F3451C" w:rsidP="00F3451C">
                      <w:pPr>
                        <w:spacing w:after="0" w:line="240" w:lineRule="auto"/>
                        <w:rPr>
                          <w:rFonts w:ascii="Times New Roman" w:eastAsia="Times New Roman" w:hAnsi="Times New Roman"/>
                          <w:color w:val="auto"/>
                          <w:sz w:val="24"/>
                          <w:szCs w:val="24"/>
                        </w:rPr>
                      </w:pPr>
                    </w:p>
                    <w:p w14:paraId="6783C4ED" w14:textId="77777777" w:rsidR="005D6910" w:rsidRPr="008954B8" w:rsidRDefault="005D6910" w:rsidP="00F3451C">
                      <w:pPr>
                        <w:spacing w:after="0" w:line="240" w:lineRule="auto"/>
                        <w:rPr>
                          <w:rFonts w:ascii="Times New Roman" w:eastAsia="Times New Roman" w:hAnsi="Times New Roman"/>
                          <w:color w:val="auto"/>
                          <w:sz w:val="24"/>
                          <w:szCs w:val="24"/>
                        </w:rPr>
                      </w:pPr>
                    </w:p>
                    <w:p w14:paraId="45269802" w14:textId="77777777" w:rsidR="005D6910" w:rsidRDefault="005D6910" w:rsidP="00F3451C">
                      <w:pPr>
                        <w:spacing w:after="0" w:line="240" w:lineRule="auto"/>
                      </w:pPr>
                    </w:p>
                  </w:txbxContent>
                </v:textbox>
              </v:shape>
            </w:pict>
          </mc:Fallback>
        </mc:AlternateContent>
      </w:r>
      <w:r w:rsidR="00F3451C" w:rsidRPr="005D282D">
        <w:rPr>
          <w:noProof/>
        </w:rPr>
        <mc:AlternateContent>
          <mc:Choice Requires="wps">
            <w:drawing>
              <wp:anchor distT="45720" distB="45720" distL="114300" distR="114300" simplePos="0" relativeHeight="251915264" behindDoc="0" locked="1" layoutInCell="1" allowOverlap="1" wp14:anchorId="0200B7E1" wp14:editId="0956B69F">
                <wp:simplePos x="0" y="0"/>
                <wp:positionH relativeFrom="column">
                  <wp:posOffset>6638290</wp:posOffset>
                </wp:positionH>
                <wp:positionV relativeFrom="page">
                  <wp:posOffset>5601335</wp:posOffset>
                </wp:positionV>
                <wp:extent cx="3352800" cy="174371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43710"/>
                        </a:xfrm>
                        <a:prstGeom prst="rect">
                          <a:avLst/>
                        </a:prstGeom>
                        <a:noFill/>
                        <a:ln w="9525">
                          <a:noFill/>
                          <a:miter lim="800000"/>
                          <a:headEnd/>
                          <a:tailEnd/>
                        </a:ln>
                      </wps:spPr>
                      <wps:txbx>
                        <w:txbxContent>
                          <w:p w14:paraId="0863229E" w14:textId="77777777" w:rsidR="00F3451C" w:rsidRPr="00DE4FB5" w:rsidRDefault="00F3451C" w:rsidP="00DE4FB5">
                            <w:pPr>
                              <w:pStyle w:val="Heading3"/>
                              <w:spacing w:before="0" w:after="40"/>
                              <w:rPr>
                                <w:sz w:val="22"/>
                                <w:szCs w:val="22"/>
                              </w:rPr>
                            </w:pPr>
                            <w:r w:rsidRPr="00DE4FB5">
                              <w:rPr>
                                <w:sz w:val="22"/>
                                <w:szCs w:val="22"/>
                              </w:rPr>
                              <w:t>Challenge Yourself:</w:t>
                            </w:r>
                          </w:p>
                          <w:p w14:paraId="6913E3FA" w14:textId="77777777" w:rsidR="00F3451C" w:rsidRPr="00F3451C" w:rsidRDefault="00F3451C" w:rsidP="00F3451C">
                            <w:pPr>
                              <w:pStyle w:val="Bullets"/>
                              <w:rPr>
                                <w:rFonts w:ascii="Times New Roman" w:hAnsi="Times New Roman"/>
                                <w:color w:val="auto"/>
                                <w:sz w:val="24"/>
                                <w:szCs w:val="24"/>
                              </w:rPr>
                            </w:pPr>
                            <w:r w:rsidRPr="00F3451C">
                              <w:t xml:space="preserve">With a grown-up, play a throwing game with 3 balls and 1 bucket. Take it in turns to throw 3 balls into the bucket. How many of the balls land inside the bucket? How many </w:t>
                            </w:r>
                            <w:proofErr w:type="gramStart"/>
                            <w:r w:rsidRPr="00F3451C">
                              <w:t>land</w:t>
                            </w:r>
                            <w:proofErr w:type="gramEnd"/>
                            <w:r w:rsidRPr="00F3451C">
                              <w:t xml:space="preserve"> outside? Can you record your score?</w:t>
                            </w:r>
                          </w:p>
                          <w:p w14:paraId="5E33C2F7" w14:textId="387B3102" w:rsidR="00F3451C" w:rsidRPr="009B7BF1" w:rsidRDefault="00F3451C" w:rsidP="00F3451C">
                            <w:pPr>
                              <w:rPr>
                                <w:rFonts w:ascii="Times New Roman" w:hAnsi="Times New Roman"/>
                                <w:color w:val="auto"/>
                              </w:rPr>
                            </w:pP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0B7E1" id="_x0000_s1054" type="#_x0000_t202" style="position:absolute;margin-left:522.7pt;margin-top:441.05pt;width:264pt;height:137.3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" filled="f" stroked="f">
                <v:textbox inset="3mm,2.5mm,3mm,3mm">
                  <w:txbxContent>
                    <w:p w14:paraId="0863229E" w14:textId="77777777" w:rsidR="00F3451C" w:rsidRPr="00DE4FB5" w:rsidRDefault="00F3451C" w:rsidP="00DE4FB5">
                      <w:pPr>
                        <w:pStyle w:val="Heading3"/>
                        <w:spacing w:before="0" w:after="40"/>
                        <w:rPr>
                          <w:sz w:val="22"/>
                          <w:szCs w:val="22"/>
                        </w:rPr>
                      </w:pPr>
                      <w:r w:rsidRPr="00DE4FB5">
                        <w:rPr>
                          <w:sz w:val="22"/>
                          <w:szCs w:val="22"/>
                        </w:rPr>
                        <w:t>Challenge Yourself:</w:t>
                      </w:r>
                    </w:p>
                    <w:p w14:paraId="6913E3FA" w14:textId="77777777" w:rsidR="00F3451C" w:rsidRPr="00F3451C" w:rsidRDefault="00F3451C" w:rsidP="00F3451C">
                      <w:pPr>
                        <w:pStyle w:val="Bullets"/>
                        <w:rPr>
                          <w:rFonts w:ascii="Times New Roman" w:hAnsi="Times New Roman"/>
                          <w:color w:val="auto"/>
                          <w:sz w:val="24"/>
                          <w:szCs w:val="24"/>
                        </w:rPr>
                      </w:pPr>
                      <w:r w:rsidRPr="00F3451C">
                        <w:t xml:space="preserve">With a grown-up, play a throwing game with 3 balls and 1 bucket. Take it in turns to throw 3 balls into the bucket. How many of the balls land inside the bucket? How many </w:t>
                      </w:r>
                      <w:proofErr w:type="gramStart"/>
                      <w:r w:rsidRPr="00F3451C">
                        <w:t>land</w:t>
                      </w:r>
                      <w:proofErr w:type="gramEnd"/>
                      <w:r w:rsidRPr="00F3451C">
                        <w:t xml:space="preserve"> outside? Can you record your score?</w:t>
                      </w:r>
                    </w:p>
                    <w:p w14:paraId="5E33C2F7" w14:textId="387B3102" w:rsidR="00F3451C" w:rsidRPr="009B7BF1" w:rsidRDefault="00F3451C" w:rsidP="00F3451C">
                      <w:pPr>
                        <w:rPr>
                          <w:rFonts w:ascii="Times New Roman" w:hAnsi="Times New Roman"/>
                          <w:color w:val="auto"/>
                        </w:rPr>
                      </w:pPr>
                    </w:p>
                  </w:txbxContent>
                </v:textbox>
                <w10:wrap anchory="page"/>
                <w10:anchorlock/>
              </v:shape>
            </w:pict>
          </mc:Fallback>
        </mc:AlternateContent>
      </w:r>
      <w:r w:rsidR="00F3451C" w:rsidRPr="005D282D">
        <w:rPr>
          <w:noProof/>
        </w:rPr>
        <mc:AlternateContent>
          <mc:Choice Requires="wps">
            <w:drawing>
              <wp:anchor distT="45720" distB="45720" distL="114300" distR="114300" simplePos="0" relativeHeight="251913216" behindDoc="0" locked="1" layoutInCell="1" allowOverlap="1" wp14:anchorId="4F3BB7D3" wp14:editId="5EA8A888">
                <wp:simplePos x="0" y="0"/>
                <wp:positionH relativeFrom="column">
                  <wp:posOffset>3229610</wp:posOffset>
                </wp:positionH>
                <wp:positionV relativeFrom="page">
                  <wp:posOffset>5602605</wp:posOffset>
                </wp:positionV>
                <wp:extent cx="3352800" cy="174371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43710"/>
                        </a:xfrm>
                        <a:prstGeom prst="rect">
                          <a:avLst/>
                        </a:prstGeom>
                        <a:noFill/>
                        <a:ln w="9525">
                          <a:noFill/>
                          <a:miter lim="800000"/>
                          <a:headEnd/>
                          <a:tailEnd/>
                        </a:ln>
                      </wps:spPr>
                      <wps:txbx>
                        <w:txbxContent>
                          <w:p w14:paraId="039CD96B" w14:textId="77777777" w:rsidR="00F3451C" w:rsidRPr="00DE4FB5" w:rsidRDefault="00F3451C" w:rsidP="00DE4FB5">
                            <w:pPr>
                              <w:pStyle w:val="Heading3"/>
                              <w:spacing w:before="0" w:after="40"/>
                              <w:rPr>
                                <w:sz w:val="22"/>
                                <w:szCs w:val="22"/>
                              </w:rPr>
                            </w:pPr>
                            <w:r w:rsidRPr="00DE4FB5">
                              <w:rPr>
                                <w:sz w:val="22"/>
                                <w:szCs w:val="22"/>
                              </w:rPr>
                              <w:t>Challenge Yourself:</w:t>
                            </w:r>
                          </w:p>
                          <w:p w14:paraId="147D6319" w14:textId="1163C26C" w:rsidR="00F3451C" w:rsidRPr="009B7BF1" w:rsidRDefault="00F3451C" w:rsidP="00F3451C">
                            <w:pPr>
                              <w:pStyle w:val="Bullets"/>
                              <w:rPr>
                                <w:rFonts w:ascii="Times New Roman" w:hAnsi="Times New Roman"/>
                                <w:color w:val="auto"/>
                              </w:rPr>
                            </w:pPr>
                            <w:r w:rsidRPr="00F3451C">
                              <w:t>Ask a grown-up to drop 1, 2 or 3 pennies into a cup. Cover your eyes. Can you count the sounds as the pennies drop in? How many pennies are in the cup? How many will there be if your grown-up takes 1 out? How many will there be if they add 1 more?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BB7D3" id="_x0000_s1055" type="#_x0000_t202" style="position:absolute;margin-left:254.3pt;margin-top:441.15pt;width:264pt;height:137.3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" filled="f" stroked="f">
                <v:textbox inset="3mm,2.5mm,3mm,3mm">
                  <w:txbxContent>
                    <w:p w14:paraId="039CD96B" w14:textId="77777777" w:rsidR="00F3451C" w:rsidRPr="00DE4FB5" w:rsidRDefault="00F3451C" w:rsidP="00DE4FB5">
                      <w:pPr>
                        <w:pStyle w:val="Heading3"/>
                        <w:spacing w:before="0" w:after="40"/>
                        <w:rPr>
                          <w:sz w:val="22"/>
                          <w:szCs w:val="22"/>
                        </w:rPr>
                      </w:pPr>
                      <w:r w:rsidRPr="00DE4FB5">
                        <w:rPr>
                          <w:sz w:val="22"/>
                          <w:szCs w:val="22"/>
                        </w:rPr>
                        <w:t>Challenge Yourself:</w:t>
                      </w:r>
                    </w:p>
                    <w:p w14:paraId="147D6319" w14:textId="1163C26C" w:rsidR="00F3451C" w:rsidRPr="009B7BF1" w:rsidRDefault="00F3451C" w:rsidP="00F3451C">
                      <w:pPr>
                        <w:pStyle w:val="Bullets"/>
                        <w:rPr>
                          <w:rFonts w:ascii="Times New Roman" w:hAnsi="Times New Roman"/>
                          <w:color w:val="auto"/>
                        </w:rPr>
                      </w:pPr>
                      <w:r w:rsidRPr="00F3451C">
                        <w:t>Ask a grown-up to drop 1, 2 or 3 pennies into a cup. Cover your eyes. Can you count the sounds as the pennies drop in? How many pennies are in the cup? How many will there be if your grown-up takes 1 out? How many will there be if they add 1 more?</w:t>
                      </w:r>
                    </w:p>
                  </w:txbxContent>
                </v:textbox>
                <w10:wrap anchory="page"/>
                <w10:anchorlock/>
              </v:shape>
            </w:pict>
          </mc:Fallback>
        </mc:AlternateContent>
      </w:r>
      <w:r w:rsidR="00F3451C" w:rsidRPr="005D282D">
        <w:rPr>
          <w:noProof/>
        </w:rPr>
        <mc:AlternateContent>
          <mc:Choice Requires="wps">
            <w:drawing>
              <wp:anchor distT="45720" distB="45720" distL="114300" distR="114300" simplePos="0" relativeHeight="251629568" behindDoc="0" locked="1" layoutInCell="1" allowOverlap="1" wp14:anchorId="177699AC" wp14:editId="07566125">
                <wp:simplePos x="0" y="0"/>
                <wp:positionH relativeFrom="column">
                  <wp:posOffset>-116205</wp:posOffset>
                </wp:positionH>
                <wp:positionV relativeFrom="page">
                  <wp:posOffset>5603875</wp:posOffset>
                </wp:positionV>
                <wp:extent cx="3352800" cy="174371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43710"/>
                        </a:xfrm>
                        <a:prstGeom prst="rect">
                          <a:avLst/>
                        </a:prstGeom>
                        <a:noFill/>
                        <a:ln w="9525">
                          <a:noFill/>
                          <a:miter lim="800000"/>
                          <a:headEnd/>
                          <a:tailEnd/>
                        </a:ln>
                      </wps:spPr>
                      <wps:txbx>
                        <w:txbxContent>
                          <w:p w14:paraId="2FF41C04" w14:textId="77777777" w:rsidR="00DE4FB5" w:rsidRPr="00DE4FB5" w:rsidRDefault="00DE4FB5" w:rsidP="00DE4FB5">
                            <w:pPr>
                              <w:pStyle w:val="Heading3"/>
                              <w:spacing w:before="0" w:after="40"/>
                              <w:rPr>
                                <w:sz w:val="22"/>
                                <w:szCs w:val="22"/>
                              </w:rPr>
                            </w:pPr>
                            <w:r w:rsidRPr="00DE4FB5">
                              <w:rPr>
                                <w:sz w:val="22"/>
                                <w:szCs w:val="22"/>
                              </w:rPr>
                              <w:t>Challenge Yourself:</w:t>
                            </w:r>
                          </w:p>
                          <w:p w14:paraId="112A2889" w14:textId="02D0BFBA" w:rsidR="00F3451C" w:rsidRPr="00F3451C" w:rsidRDefault="00F3451C" w:rsidP="00F3451C">
                            <w:pPr>
                              <w:pStyle w:val="Bullets"/>
                            </w:pPr>
                            <w:r w:rsidRPr="00F3451C">
                              <w:t>Go for a hunt around your house or garden to see if you can find any examples of 1, 2 or 3.</w:t>
                            </w:r>
                            <w:r>
                              <w:t xml:space="preserve"> </w:t>
                            </w:r>
                            <w:r w:rsidRPr="00F3451C">
                              <w:rPr>
                                <w:rFonts w:eastAsia="Times New Roman"/>
                                <w:color w:val="000000"/>
                              </w:rPr>
                              <w:t>Can you spot the numerals anywhere</w:t>
                            </w:r>
                            <w:r>
                              <w:rPr>
                                <w:rFonts w:eastAsia="Times New Roman"/>
                                <w:color w:val="000000"/>
                              </w:rPr>
                              <w:t xml:space="preserve">? </w:t>
                            </w:r>
                            <w:r w:rsidRPr="00F3451C">
                              <w:rPr>
                                <w:rFonts w:eastAsia="Times New Roman"/>
                                <w:color w:val="000000"/>
                              </w:rPr>
                              <w:t>Can you spot any sets of 1, 2 or 3 objects? </w:t>
                            </w:r>
                          </w:p>
                          <w:p w14:paraId="1961DBC0" w14:textId="77777777" w:rsidR="00F3451C" w:rsidRPr="00F3451C" w:rsidRDefault="00F3451C" w:rsidP="00F3451C">
                            <w:pPr>
                              <w:pStyle w:val="Bullets"/>
                            </w:pPr>
                            <w:r w:rsidRPr="00F3451C">
                              <w:t xml:space="preserve">Do some active counting! Can you do </w:t>
                            </w:r>
                            <w:proofErr w:type="gramStart"/>
                            <w:r w:rsidRPr="00F3451C">
                              <w:t>3 star</w:t>
                            </w:r>
                            <w:proofErr w:type="gramEnd"/>
                            <w:r w:rsidRPr="00F3451C">
                              <w:t xml:space="preserve"> jumps? Can you run around the room 1 time? Can you touch your toes 2 times? </w:t>
                            </w:r>
                          </w:p>
                          <w:p w14:paraId="42E3A4D6" w14:textId="2C092619" w:rsidR="00DE4FB5" w:rsidRPr="009B7BF1" w:rsidRDefault="00DE4FB5" w:rsidP="00EA7B21">
                            <w:pPr>
                              <w:pStyle w:val="Bullets"/>
                              <w:rPr>
                                <w:rFonts w:ascii="Times New Roman" w:hAnsi="Times New Roman"/>
                                <w:color w:val="auto"/>
                              </w:rPr>
                            </w:pP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99AC" id="_x0000_s1056" type="#_x0000_t202" style="position:absolute;margin-left:-9.15pt;margin-top:441.25pt;width:264pt;height:137.3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" filled="f" stroked="f">
                <v:textbox inset="3mm,2.5mm,3mm,3mm">
                  <w:txbxContent>
                    <w:p w14:paraId="2FF41C04" w14:textId="77777777" w:rsidR="00DE4FB5" w:rsidRPr="00DE4FB5" w:rsidRDefault="00DE4FB5" w:rsidP="00DE4FB5">
                      <w:pPr>
                        <w:pStyle w:val="Heading3"/>
                        <w:spacing w:before="0" w:after="40"/>
                        <w:rPr>
                          <w:sz w:val="22"/>
                          <w:szCs w:val="22"/>
                        </w:rPr>
                      </w:pPr>
                      <w:r w:rsidRPr="00DE4FB5">
                        <w:rPr>
                          <w:sz w:val="22"/>
                          <w:szCs w:val="22"/>
                        </w:rPr>
                        <w:t>Challenge Yourself:</w:t>
                      </w:r>
                    </w:p>
                    <w:p w14:paraId="112A2889" w14:textId="02D0BFBA" w:rsidR="00F3451C" w:rsidRPr="00F3451C" w:rsidRDefault="00F3451C" w:rsidP="00F3451C">
                      <w:pPr>
                        <w:pStyle w:val="Bullets"/>
                      </w:pPr>
                      <w:r w:rsidRPr="00F3451C">
                        <w:t>Go for a hunt around your house or garden to see if you can find any examples of 1, 2 or 3.</w:t>
                      </w:r>
                      <w:r>
                        <w:t xml:space="preserve"> </w:t>
                      </w:r>
                      <w:r w:rsidRPr="00F3451C">
                        <w:rPr>
                          <w:rFonts w:eastAsia="Times New Roman"/>
                          <w:color w:val="000000"/>
                        </w:rPr>
                        <w:t>Can you spot the numerals anywhere</w:t>
                      </w:r>
                      <w:r>
                        <w:rPr>
                          <w:rFonts w:eastAsia="Times New Roman"/>
                          <w:color w:val="000000"/>
                        </w:rPr>
                        <w:t xml:space="preserve">? </w:t>
                      </w:r>
                      <w:r w:rsidRPr="00F3451C">
                        <w:rPr>
                          <w:rFonts w:eastAsia="Times New Roman"/>
                          <w:color w:val="000000"/>
                        </w:rPr>
                        <w:t>Can you spot any sets of 1, 2 or 3 objects? </w:t>
                      </w:r>
                    </w:p>
                    <w:p w14:paraId="1961DBC0" w14:textId="77777777" w:rsidR="00F3451C" w:rsidRPr="00F3451C" w:rsidRDefault="00F3451C" w:rsidP="00F3451C">
                      <w:pPr>
                        <w:pStyle w:val="Bullets"/>
                      </w:pPr>
                      <w:r w:rsidRPr="00F3451C">
                        <w:t xml:space="preserve">Do some active counting! Can you do </w:t>
                      </w:r>
                      <w:proofErr w:type="gramStart"/>
                      <w:r w:rsidRPr="00F3451C">
                        <w:t>3 star</w:t>
                      </w:r>
                      <w:proofErr w:type="gramEnd"/>
                      <w:r w:rsidRPr="00F3451C">
                        <w:t xml:space="preserve"> jumps? Can you run around the room 1 time? Can you touch your toes 2 times? </w:t>
                      </w:r>
                    </w:p>
                    <w:p w14:paraId="42E3A4D6" w14:textId="2C092619" w:rsidR="00DE4FB5" w:rsidRPr="009B7BF1" w:rsidRDefault="00DE4FB5" w:rsidP="00EA7B21">
                      <w:pPr>
                        <w:pStyle w:val="Bullets"/>
                        <w:rPr>
                          <w:rFonts w:ascii="Times New Roman" w:hAnsi="Times New Roman"/>
                          <w:color w:val="auto"/>
                        </w:rPr>
                      </w:pPr>
                    </w:p>
                  </w:txbxContent>
                </v:textbox>
                <w10:wrap anchory="page"/>
                <w10:anchorlock/>
              </v:shape>
            </w:pict>
          </mc:Fallback>
        </mc:AlternateContent>
      </w:r>
      <w:r w:rsidR="00992161" w:rsidRPr="005D282D">
        <w:rPr>
          <w:noProof/>
        </w:rPr>
        <mc:AlternateContent>
          <mc:Choice Requires="wps">
            <w:drawing>
              <wp:anchor distT="45720" distB="45720" distL="114300" distR="114300" simplePos="0" relativeHeight="251623424" behindDoc="0" locked="1" layoutInCell="1" allowOverlap="1" wp14:anchorId="39DFE4F6" wp14:editId="17D985F6">
                <wp:simplePos x="0" y="0"/>
                <wp:positionH relativeFrom="column">
                  <wp:posOffset>205740</wp:posOffset>
                </wp:positionH>
                <wp:positionV relativeFrom="page">
                  <wp:posOffset>205105</wp:posOffset>
                </wp:positionV>
                <wp:extent cx="9484995" cy="56324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64CE38E" w14:textId="4A5CC643" w:rsidR="00DE4FB5" w:rsidRPr="005D6910" w:rsidRDefault="005D6910" w:rsidP="00DE4FB5">
                            <w:pPr>
                              <w:spacing w:before="40" w:after="0"/>
                              <w:jc w:val="center"/>
                              <w:rPr>
                                <w:color w:val="FFFFFF" w:themeColor="background1"/>
                                <w:sz w:val="36"/>
                                <w:szCs w:val="36"/>
                              </w:rPr>
                            </w:pPr>
                            <w:r w:rsidRPr="005D6910">
                              <w:rPr>
                                <w:b/>
                                <w:color w:val="FFFFFF" w:themeColor="background1"/>
                                <w:sz w:val="36"/>
                                <w:szCs w:val="36"/>
                              </w:rPr>
                              <w:t>Maths Talk and Learn: Supporting White Rose Maths It’s Me 1, 2, 3!</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FE4F6" id="_x0000_s1057" type="#_x0000_t202" style="position:absolute;margin-left:16.2pt;margin-top:16.15pt;width:746.85pt;height:44.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" filled="f" stroked="f">
                <v:textbox inset="4mm,3.5mm,4mm,4mm">
                  <w:txbxContent>
                    <w:p w14:paraId="264CE38E" w14:textId="4A5CC643" w:rsidR="00DE4FB5" w:rsidRPr="005D6910" w:rsidRDefault="005D6910" w:rsidP="00DE4FB5">
                      <w:pPr>
                        <w:spacing w:before="40" w:after="0"/>
                        <w:jc w:val="center"/>
                        <w:rPr>
                          <w:color w:val="FFFFFF" w:themeColor="background1"/>
                          <w:sz w:val="36"/>
                          <w:szCs w:val="36"/>
                        </w:rPr>
                      </w:pPr>
                      <w:r w:rsidRPr="005D6910">
                        <w:rPr>
                          <w:b/>
                          <w:color w:val="FFFFFF" w:themeColor="background1"/>
                          <w:sz w:val="36"/>
                          <w:szCs w:val="36"/>
                        </w:rPr>
                        <w:t>Maths Talk and Learn: Supporting White Rose Maths It’s Me 1, 2, 3!</w:t>
                      </w:r>
                    </w:p>
                  </w:txbxContent>
                </v:textbox>
                <w10:wrap anchory="page"/>
                <w10:anchorlock/>
              </v:shape>
            </w:pict>
          </mc:Fallback>
        </mc:AlternateContent>
      </w:r>
    </w:p>
    <w:p w14:paraId="191C6D57" w14:textId="2DDE449B" w:rsidR="00B8626B" w:rsidRPr="009E4127" w:rsidRDefault="00BB40D6" w:rsidP="009E4127">
      <w:r w:rsidRPr="005D282D">
        <w:rPr>
          <w:noProof/>
        </w:rPr>
        <w:lastRenderedPageBreak/>
        <w:drawing>
          <wp:anchor distT="0" distB="0" distL="114300" distR="114300" simplePos="0" relativeHeight="252088320" behindDoc="0" locked="0" layoutInCell="1" allowOverlap="1" wp14:anchorId="75BDC82D" wp14:editId="581E28AF">
            <wp:simplePos x="0" y="0"/>
            <wp:positionH relativeFrom="column">
              <wp:posOffset>2651894</wp:posOffset>
            </wp:positionH>
            <wp:positionV relativeFrom="paragraph">
              <wp:posOffset>2797810</wp:posOffset>
            </wp:positionV>
            <wp:extent cx="617855" cy="617220"/>
            <wp:effectExtent l="0" t="0" r="4445" b="508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61" cstate="print">
                      <a:extLst>
                        <a:ext uri="{28A0092B-C50C-407E-A947-70E740481C1C}">
                          <a14:useLocalDpi xmlns:a14="http://schemas.microsoft.com/office/drawing/2010/main" val="0"/>
                        </a:ext>
                      </a:extLst>
                    </a:blip>
                    <a:srcRect l="16490" r="16490"/>
                    <a:stretch>
                      <a:fillRect/>
                    </a:stretch>
                  </pic:blipFill>
                  <pic:spPr bwMode="auto">
                    <a:xfrm>
                      <a:off x="0" y="0"/>
                      <a:ext cx="617855" cy="6172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2086272" behindDoc="0" locked="0" layoutInCell="1" allowOverlap="1" wp14:anchorId="6BA31BF7" wp14:editId="42FAB2B8">
            <wp:simplePos x="0" y="0"/>
            <wp:positionH relativeFrom="column">
              <wp:posOffset>3361951</wp:posOffset>
            </wp:positionH>
            <wp:positionV relativeFrom="paragraph">
              <wp:posOffset>2803869</wp:posOffset>
            </wp:positionV>
            <wp:extent cx="617855" cy="617220"/>
            <wp:effectExtent l="0" t="0" r="4445" b="508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62" cstate="print">
                      <a:extLst>
                        <a:ext uri="{28A0092B-C50C-407E-A947-70E740481C1C}">
                          <a14:useLocalDpi xmlns:a14="http://schemas.microsoft.com/office/drawing/2010/main" val="0"/>
                        </a:ext>
                      </a:extLst>
                    </a:blip>
                    <a:srcRect l="16635" r="16635"/>
                    <a:stretch>
                      <a:fillRect/>
                    </a:stretch>
                  </pic:blipFill>
                  <pic:spPr bwMode="auto">
                    <a:xfrm>
                      <a:off x="0" y="0"/>
                      <a:ext cx="617855" cy="6172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AB">
        <w:rPr>
          <w:noProof/>
        </w:rPr>
        <mc:AlternateContent>
          <mc:Choice Requires="wpg">
            <w:drawing>
              <wp:anchor distT="0" distB="0" distL="114300" distR="114300" simplePos="0" relativeHeight="252128256" behindDoc="0" locked="0" layoutInCell="1" allowOverlap="1" wp14:anchorId="31D562D1" wp14:editId="068E360D">
                <wp:simplePos x="0" y="0"/>
                <wp:positionH relativeFrom="column">
                  <wp:posOffset>9312275</wp:posOffset>
                </wp:positionH>
                <wp:positionV relativeFrom="paragraph">
                  <wp:posOffset>894715</wp:posOffset>
                </wp:positionV>
                <wp:extent cx="530225" cy="565150"/>
                <wp:effectExtent l="0" t="0" r="3175" b="6350"/>
                <wp:wrapNone/>
                <wp:docPr id="413" name="Group 413"/>
                <wp:cNvGraphicFramePr/>
                <a:graphic xmlns:a="http://schemas.openxmlformats.org/drawingml/2006/main">
                  <a:graphicData uri="http://schemas.microsoft.com/office/word/2010/wordprocessingGroup">
                    <wpg:wgp>
                      <wpg:cNvGrpSpPr/>
                      <wpg:grpSpPr>
                        <a:xfrm>
                          <a:off x="0" y="0"/>
                          <a:ext cx="530225" cy="565150"/>
                          <a:chOff x="0" y="0"/>
                          <a:chExt cx="530225" cy="565150"/>
                        </a:xfrm>
                      </wpg:grpSpPr>
                      <wps:wsp>
                        <wps:cNvPr id="406" name="Rounded Rectangle 406"/>
                        <wps:cNvSpPr/>
                        <wps:spPr>
                          <a:xfrm>
                            <a:off x="0" y="0"/>
                            <a:ext cx="530225" cy="565150"/>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Group 391"/>
                        <wpg:cNvGrpSpPr/>
                        <wpg:grpSpPr>
                          <a:xfrm>
                            <a:off x="58141" y="100425"/>
                            <a:ext cx="420413" cy="387130"/>
                            <a:chOff x="0" y="0"/>
                            <a:chExt cx="609840" cy="561570"/>
                          </a:xfrm>
                        </wpg:grpSpPr>
                        <pic:pic xmlns:pic="http://schemas.openxmlformats.org/drawingml/2006/picture">
                          <pic:nvPicPr>
                            <pic:cNvPr id="390" name="Picture 390"/>
                            <pic:cNvPicPr>
                              <a:picLocks noChangeAspect="1"/>
                            </pic:cNvPicPr>
                          </pic:nvPicPr>
                          <pic:blipFill rotWithShape="1">
                            <a:blip r:embed="rId63" cstate="print">
                              <a:extLst>
                                <a:ext uri="{28A0092B-C50C-407E-A947-70E740481C1C}">
                                  <a14:useLocalDpi xmlns:a14="http://schemas.microsoft.com/office/drawing/2010/main" val="0"/>
                                </a:ext>
                              </a:extLst>
                            </a:blip>
                            <a:srcRect t="1" b="-2190"/>
                            <a:stretch/>
                          </pic:blipFill>
                          <pic:spPr bwMode="auto">
                            <a:xfrm>
                              <a:off x="0" y="0"/>
                              <a:ext cx="353060"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 name="Picture 38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61200" y="39600"/>
                              <a:ext cx="548640" cy="521970"/>
                            </a:xfrm>
                            <a:prstGeom prst="rect">
                              <a:avLst/>
                            </a:prstGeom>
                          </pic:spPr>
                        </pic:pic>
                      </wpg:grpSp>
                    </wpg:wgp>
                  </a:graphicData>
                </a:graphic>
              </wp:anchor>
            </w:drawing>
          </mc:Choice>
          <mc:Fallback>
            <w:pict>
              <v:group w14:anchorId="3A881461" id="Group 413" o:spid="_x0000_s1026" style="position:absolute;margin-left:733.25pt;margin-top:70.45pt;width:41.75pt;height:44.5pt;z-index:252128256" coordsize="5302,565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0GhI/8pmR/8uIRz8AAIDMAMFBUQXGBf/dUc6/6ZaRP/SaU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9FpSf++YUT/HhkX7wABARoC&#13;&#10;BAQxFBYV/XFFOf+nW0T/0ml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Takn/q1k//xASEt8AAQELAQICHRATE/FrQjf/pltE/9Jp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1mtK/5FNOP8HDQ7LAAAAAQABAQgLEBDbYD0z/59Y&#13;&#10;Q//SaU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9dsSv9zQTD/&#13;&#10;AwoLrQAAAAAAAAAABgsMsUYwKf+NUkL/v2JG/9Np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XbEr/VjQo/wAGB3oAAAAAAAAAAAQGBlcYGBj/aUE2/5JUQv+7YUb/0WlI&#13;&#10;/9Jp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9FpSf/YbEr/xGRG/y0hHPYAAgIpAAAAAAAAAAAA&#13;&#10;AAACBgkKhxcYF/9TNi7/gUw+/6FZRP+8Ykb/zWdI/9JpSP/RaUj/0G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bclL/wmdL/xoYF/MAAgIfAAAAAAAAAAAAAAAAAAAA&#13;&#10;AAAAAAAAAAAAAAAAAAAAAAAAAAAAAAAAAAAAAAAAAAAAAQEBDQsQEeJjQDX/n1xI/9l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33RT/51WQP8I&#13;&#10;Dg/PAAAABAAAAAAAAAAAAAAAAAAAAAAAAAAAAAAAAAAAAAAAAAAAAAAAAAAAAAAAAAAAAAAAAAAA&#13;&#10;AAAHDA28TTUt/5VZRv/Tb1D/2X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F1VP9wQTL/AQgKnQAAAAAAAAAAAAAAAAAAAAAAAAAAAAAAAAAAAAAAAAAA&#13;&#10;AAAAAAAAAAAAAAAAAAAAAAAAAAAAAAAABQkJjTYpJP+MVUX/yWtO/9py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bclL/Qywl/wEFBmYAAAAAAAAAAAAA&#13;&#10;AAAAAAAAAAAAAAAAAAAAAAAAAAAAAAAAAAAAAAAAAAAAAAAAAAAAAAAAAAAAAAQGBl0jHhz/glBB&#13;&#10;/71nTP/bclL/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aclL/&#13;&#10;x2lM/yAbGfwBAwM0AAAAAAAAAAAAAAAAAAAAAAAAAAAAAAAAAAAAAAAAAAAAAAAAAAAAAAAAAAAA&#13;&#10;AAAAAAAAAAAAAAACAwQyFBYW/HRJPP+wYkr/23JS/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3nRT/6NZQv8LEBHjAQEBDgAAAAAAAAAAAAAAAAAAAAAAAAAAAAAA&#13;&#10;AAAAAAAAAAAAAAAAAAAAAAAAAAAAAAAAAAAAAAAAAAAAAQEBEQsQEeZhPzX/pF5J/9py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F1VP91RDT/AwoLtQAAAAAA&#13;&#10;AAAAAAAAAAAAAAAAAAAAAAAAAAAAAAAAAAAAAAAAAAAAAAAAAAAAAAAAAAAAAAAAAAAAAAAAAAAA&#13;&#10;AAAHDA3CTDQs/5laR//VcF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cc1L/Ry4m/wIHCHoAAAAAAAAAAAAAAAAAAAAAAAAAAAAAAAAAAAAAAAAAAAAAAAAAAAAA&#13;&#10;AAAAAAAAAAAAAAAAAAAAAAAAAAAAAAAABQkKlDcpJP+PVkX/zW1P/9ly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aclL/yGpN/yIcGv4CBAQ+AAAAAAAAAAAAAAAAAAAAAAAA&#13;&#10;AAAAAAAAAAAAAAAAAAAAAAAAAAAAAAAAAAAAAAAAAAAAAAAAAAAAAAAAAAAAAAQHB2QkHxz/g1FC&#13;&#10;/8JpTf/bcl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3nRT/6VaQv8MERHl&#13;&#10;AQEBEAAAAAAAAAAAAAAAAAAAAAAAAAAAAAAAAAAAAAAAAAAAAAAAAAAAAAAAAAAAAAAAAAAAAAAA&#13;&#10;AAAAAAAAAAAAAAADBAQ3FRcW/nVKPf+0ZEv/23JS/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F1VP93RDT/AwoMuQAAAAAAAAAAAAAAAAAAAAAAAAAAAAAAAAAAAAAAAAAAAAAA&#13;&#10;AAAAAAAAAAAAAAAAAAAAAAAAAAAAAAAAAAAAAAAAAAAAAQICFQwREepkQTb/o15J/9py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cc1L/SC8m/wIHCIUAAAAAAAAAAAAAAAAA&#13;&#10;AAAAAAAAAAAAAAAAAAAAAAAAAAAAAAAAAAAAAAAAAAAAAAAAAAAAAAAAAAAAAAAAAAAAAAAAAAAA&#13;&#10;AAEHDQ7IUDYu/5VZRv/Sb1D/2X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aclL/ymtN&#13;&#10;/yQeG/8CBQVQAAAAAAAAAAAAAAAAAAAAAAAAAAAAAAAAAAAAAAAAAAAAAAAAAAAAAAAAAAAAAAAA&#13;&#10;AAAAAAAAAAAAAAAAAAAAAAAAAAAAAAAABQoKmzorJf+LVUT/xGpO/9py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3XNT/6pcRP8OExP1AgMDIwAAAAAAAAAAAAAAAAAAAAAAAAAAAAAAAAAA&#13;&#10;AAAAAAAAAAAAAAAAAAAAAAAAAAAAAAAAAAAAAAAAAAAAAAAAAAAAAAAAAAAAAAQHB2snIB3/g1FC&#13;&#10;/7FjSv/bclL/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F1VP+ASTf/BQ0O1AAAAAYAAAAA&#13;&#10;AAAAAAAAAAAAAAAAAAAAAAAAAAAAAAAAAAAAAAAAAAAAAAAAAAAAAAAAAAAAAAAAAAAAAAAAAAAA&#13;&#10;AAAAAAAAAAAAAAADBAQ+FxgX/3lLPv+fXEf/2XJ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edFP/VTUq/wMJC6QAAAAAAAAAAAAAAAAAAAAAAAAAAAAAAAAAAAAAAAAAAAAAAAAAAAAAAAAA&#13;&#10;AAAAAAAAAAAAAAAAAAAAAAAAAAAAAAAAAAAAAAAAAAAAAQICGA0SEu1oQzf/kldG/9FvUP/Z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ZcVH/0m9P/y8jH/8DBwduAAAAAAAAAAAAAAAAAAAAAAAAAAAA&#13;&#10;AAAAAAAAAAAAAAAAAAAAAAAAAAAAAAAAAAAAAAAAAAAAAAAAAAAAAAAAAAAAAAAAAAAAAAAAAAAA&#13;&#10;AAEHDA2+TTQt/4xVRf/CaU3/2nJ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3HNS/7ljSP8WFxb+AwQE&#13;&#10;OwAAAAAAAAAAAAAAAAAAAAAAAAAAAAAAAAAAAAAAAAAAAAAAAAAAAAAAAAAAAAAAAAAAAAAAAAAA&#13;&#10;AAAAAAAAAAAAAAAAAAAAAAAAAAAAAAAABAgIfS8lIf+GU0P/r2JK/9tyUv/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90U/+VUj3/CA8Q6QEBAhQAAAAAAAAAAAAAAAAAAAAAAAAAAAAAAAAAAAAAAAAAAAAA&#13;&#10;AAAAAAAAAAAAAAAAAAAAAAAAAAAAAAAAAAAAAAAAAAAAAAAAAAAAAAAAAAAAAAMEBD0YGBf+ekw+&#13;&#10;/51bR//Z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hdVT/az8x/wMLDLwAAAAAAAAAAAAAAAAAAAAA&#13;&#10;AAAAAAAAAAAAAAAAAAAAAAAAAAAAAAAAAAAAAAAAAAAAAAAAAAAAAAAAAAAAAAAAAAAAAAAAAAAA&#13;&#10;AAAAAAAAAAAAAAABAQEOCxAQ4mNANf+RV0X/z25P/9l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3JS/0Mt&#13;&#10;Jf8CBwiBAAAAAAAAAAAAAAAAAAAAAAAAAAAAAAAAAAAAAAAAAAAAAAAAAAAAAAAAAAAAAAAAAAAA&#13;&#10;AAAAAAAAAAAAAAAAAAAAAAAAAAAAAAAAAAAAAAAAAAAAAAAAAAYLC6pGMSr/i1VF/75oTf/bcl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BAQoDAwMoBQYG&#13;&#10;UgYJCX4FCwumBQwNxgUOD98IEBHwDhMT+xYXFv8gHBn/KiEd/zMlIP87KSL/Qiwk/0YuJf9ILyb/&#13;&#10;SS8m/0cuJv9FLSX/Pysk/zkoIf8wJB//Jx8c/x4bGf8VFhX8DRIT8QgPEOIEDA3MAwoLrwMICYwE&#13;&#10;BwdkAwQEOwECAh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">
                <v:roundrect id="Rounded Rectangle 406" o:spid="_x0000_s1027" style="position:absolute;width:5302;height:5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" fillcolor="#d0e09b" stroked="f" strokeweight="1pt">
                  <v:stroke joinstyle="miter"/>
                </v:roundrect>
                <v:group id="Group 391" o:spid="_x0000_s1028" style="position:absolute;left:581;top:1004;width:4204;height:3871" coordsize="609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pk8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">
                  <v:shape id="Picture 390" o:spid="_x0000_s1029" type="#_x0000_t75" style="position:absolute;width:3530;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">
                    <v:imagedata r:id="rId65" o:title="" croptop="1f" cropbottom="-1435f"/>
                  </v:shape>
                  <v:shape id="Picture 389" o:spid="_x0000_s1030" type="#_x0000_t75" style="position:absolute;left:612;top:396;width:5486;height:5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">
                    <v:imagedata r:id="rId66" o:title=""/>
                  </v:shape>
                </v:group>
              </v:group>
            </w:pict>
          </mc:Fallback>
        </mc:AlternateContent>
      </w:r>
      <w:r w:rsidR="003B28AB">
        <w:rPr>
          <w:noProof/>
        </w:rPr>
        <mc:AlternateContent>
          <mc:Choice Requires="wpg">
            <w:drawing>
              <wp:anchor distT="0" distB="0" distL="114300" distR="114300" simplePos="0" relativeHeight="252135424" behindDoc="0" locked="0" layoutInCell="1" allowOverlap="1" wp14:anchorId="284CA541" wp14:editId="18BC3271">
                <wp:simplePos x="0" y="0"/>
                <wp:positionH relativeFrom="column">
                  <wp:posOffset>8213090</wp:posOffset>
                </wp:positionH>
                <wp:positionV relativeFrom="paragraph">
                  <wp:posOffset>889635</wp:posOffset>
                </wp:positionV>
                <wp:extent cx="1043305" cy="565150"/>
                <wp:effectExtent l="0" t="0" r="0" b="6350"/>
                <wp:wrapNone/>
                <wp:docPr id="412" name="Group 412"/>
                <wp:cNvGraphicFramePr/>
                <a:graphic xmlns:a="http://schemas.openxmlformats.org/drawingml/2006/main">
                  <a:graphicData uri="http://schemas.microsoft.com/office/word/2010/wordprocessingGroup">
                    <wpg:wgp>
                      <wpg:cNvGrpSpPr/>
                      <wpg:grpSpPr>
                        <a:xfrm>
                          <a:off x="0" y="0"/>
                          <a:ext cx="1043305" cy="565150"/>
                          <a:chOff x="0" y="0"/>
                          <a:chExt cx="1043305" cy="565150"/>
                        </a:xfrm>
                      </wpg:grpSpPr>
                      <wps:wsp>
                        <wps:cNvPr id="405" name="Rounded Rectangle 405"/>
                        <wps:cNvSpPr/>
                        <wps:spPr>
                          <a:xfrm>
                            <a:off x="0" y="0"/>
                            <a:ext cx="1043305" cy="565150"/>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36999" y="89855"/>
                            <a:ext cx="960755" cy="368300"/>
                            <a:chOff x="0" y="0"/>
                            <a:chExt cx="1393453" cy="534582"/>
                          </a:xfrm>
                        </wpg:grpSpPr>
                        <pic:pic xmlns:pic="http://schemas.openxmlformats.org/drawingml/2006/picture">
                          <pic:nvPicPr>
                            <pic:cNvPr id="394" name="Picture 39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12612"/>
                              <a:ext cx="548640" cy="521970"/>
                            </a:xfrm>
                            <a:prstGeom prst="rect">
                              <a:avLst/>
                            </a:prstGeom>
                          </pic:spPr>
                        </pic:pic>
                        <pic:pic xmlns:pic="http://schemas.openxmlformats.org/drawingml/2006/picture">
                          <pic:nvPicPr>
                            <pic:cNvPr id="395" name="Picture 395"/>
                            <pic:cNvPicPr>
                              <a:picLocks noChangeAspect="1"/>
                            </pic:cNvPicPr>
                          </pic:nvPicPr>
                          <pic:blipFill rotWithShape="1">
                            <a:blip r:embed="rId63" cstate="print">
                              <a:extLst>
                                <a:ext uri="{28A0092B-C50C-407E-A947-70E740481C1C}">
                                  <a14:useLocalDpi xmlns:a14="http://schemas.microsoft.com/office/drawing/2010/main" val="0"/>
                                </a:ext>
                              </a:extLst>
                            </a:blip>
                            <a:srcRect t="1" b="-2190"/>
                            <a:stretch/>
                          </pic:blipFill>
                          <pic:spPr bwMode="auto">
                            <a:xfrm>
                              <a:off x="542334" y="88287"/>
                              <a:ext cx="353060"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 name="Picture 39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876563" y="0"/>
                              <a:ext cx="516890" cy="534035"/>
                            </a:xfrm>
                            <a:prstGeom prst="rect">
                              <a:avLst/>
                            </a:prstGeom>
                          </pic:spPr>
                        </pic:pic>
                      </wpg:grpSp>
                    </wpg:wgp>
                  </a:graphicData>
                </a:graphic>
              </wp:anchor>
            </w:drawing>
          </mc:Choice>
          <mc:Fallback>
            <w:pict>
              <v:group w14:anchorId="4A372C65" id="Group 412" o:spid="_x0000_s1026" style="position:absolute;margin-left:646.7pt;margin-top:70.05pt;width:82.15pt;height:44.5pt;z-index:252135424" coordsize="10433,565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9BoSP/KZkf/LiEc&#13;&#10;/AACAzADBQVEFxgX/3VHOv+mWkT/0ml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RaUn/vmFE/x4ZF+8AAQEaAgQEMRQWFf1xRTn/p1tE/9Jp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02pJ/6tZP/8QEhLfAAEBCwECAh0QExPx&#13;&#10;a0I3/6ZbRP/SaU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9Zr&#13;&#10;Sv+RTTj/Bw0OywAAAAEAAQEICxAQ22A9M/+fWEP/0ml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XbEr/c0Ew/wMKC60AAAAAAAAAAAYLDLFGMCn/jVJC/79iRv/T&#13;&#10;aU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12xK/1Y0KP8ABgd6AAAA&#13;&#10;AAAAAAAEBgZXGBgY/2lBNv+SVEL/u2FG/9FpSP/SaU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R&#13;&#10;aUn/2GxK/8RkRv8tIRz2AAICKQAAAAAAAAAAAAAAAgYJCocXGBf/UzYu/4FMPv+hWUT/vGJG/81n&#13;&#10;SP/SaUj/0WlI/9B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3JS&#13;&#10;/8JnS/8aGBfzAAICHwAAAAAAAAAAAAAAAAAAAAAAAAAAAAAAAAAAAAAAAAAAAAAAAAAAAAAAAAAA&#13;&#10;AAAAAAEBAQ0LEBHiY0A1/59cSP/Z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90U/+dVkD/CA4PzwAAAAQAAAAAAAAAAAAAAAAAAAAAAAAAAAAA&#13;&#10;AAAAAAAAAAAAAAAAAAAAAAAAAAAAAAAAAAAAAAAABwwNvE01Lf+VWUb/029Q/9l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hdVT/cEEy/wEICp0AAAAA&#13;&#10;AAAAAAAAAAAAAAAAAAAAAAAAAAAAAAAAAAAAAAAAAAAAAAAAAAAAAAAAAAAAAAAAAAAAAAUJCY02&#13;&#10;KST/jFVF/8lrTv/acl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3JS/0MsJf8BBQZmAAAAAAAAAAAAAAAAAAAAAAAAAAAAAAAAAAAAAAAAAAAAAAAAAAAA&#13;&#10;AAAAAAAAAAAAAAAAAAAAAAAEBgZdIx4c/4JQQf+9Z0z/23JS/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nJS/8dpTP8gGxn8AQMDNAAAAAAAAAAAAAAAAAAAAAAA&#13;&#10;AAAAAAAAAAAAAAAAAAAAAAAAAAAAAAAAAAAAAAAAAAAAAAAAAAAAAgMEMhQWFvx0STz/sGJK/9ty&#13;&#10;Uv/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50U/+jWUL/CxAR&#13;&#10;4wEBAQ4AAAAAAAAAAAAAAAAAAAAAAAAAAAAAAAAAAAAAAAAAAAAAAAAAAAAAAAAAAAAAAAAAAAAA&#13;&#10;AAAAAAEBARELEBHmYT81/6ReSf/acl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hdVT/dUQ0/wMKC7UAAAAAAAAAAAAAAAAAAAAAAAAAAAAAAAAAAAAAAAAAAAAA&#13;&#10;AAAAAAAAAAAAAAAAAAAAAAAAAAAAAAAAAAAAAAAABwwNwkw0LP+ZWkf/1XB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3HNS/0cuJv8CBwh6AAAAAAAAAAAAAAAA&#13;&#10;AAAAAAAAAAAAAAAAAAAAAAAAAAAAAAAAAAAAAAAAAAAAAAAAAAAAAAAAAAAAAAAAAAAAAAUJCpQ3&#13;&#10;KST/j1ZF/81tT//Zcl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nJS/8hq&#13;&#10;Tf8iHBr+AgQEPgAAAAAAAAAAAAAAAAAAAAAAAAAAAAAAAAAAAAAAAAAAAAAAAAAAAAAAAAAAAAAA&#13;&#10;AAAAAAAAAAAAAAAAAAAAAAAEBwdkJB8c/4NRQv/CaU3/23J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50U/+lWkL/DBER5QEBARAAAAAAAAAAAAAAAAAAAAAAAAAAAAAAAAAA&#13;&#10;AAAAAAAAAAAAAAAAAAAAAAAAAAAAAAAAAAAAAAAAAAAAAAAAAAAAAwQENxUXFv51Sj3/tGRL/9ty&#13;&#10;Uv/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hdVT/d0Q0/wMKDLkAAAAAAAAA&#13;&#10;AAAAAAAAAAAAAAAAAAAAAAAAAAAAAAAAAAAAAAAAAAAAAAAAAAAAAAAAAAAAAAAAAAAAAAAAAAAA&#13;&#10;AAAAAAECAhUMERHqZEE2/6NeSf/acl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3HNS/0gvJv8CBwiFAAAAAAAAAAAAAAAAAAAAAAAAAAAAAAAAAAAAAAAAAAAAAAAAAAAAAAAA&#13;&#10;AAAAAAAAAAAAAAAAAAAAAAAAAAAAAAAAAAAAAAABBw0OyFA2Lv+VWUb/0m9Q/9l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nJS/8prTf8kHhv/AgUFUAAAAAAAAAAAAAAAAAAAAAAAAAAA&#13;&#10;AAAAAAAAAAAAAAAAAAAAAAAAAAAAAAAAAAAAAAAAAAAAAAAAAAAAAAAAAAAAAAAAAAAAAAUKCps6&#13;&#10;KyX/i1VE/8RqTv/acl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1zU/+qXET/DhMT9QID&#13;&#10;AyMAAAAAAAAAAAAAAAAAAAAAAAAAAAAAAAAAAAAAAAAAAAAAAAAAAAAAAAAAAAAAAAAAAAAAAAAA&#13;&#10;AAAAAAAAAAAAAAAAAAAAAAAEBwdrJyAd/4NRQv+xY0r/23JS/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hdVT/gEk3/wUNDtQAAAAGAAAAAAAAAAAAAAAAAAAAAAAAAAAAAAAAAAAAAAAAAAAA&#13;&#10;AAAAAAAAAAAAAAAAAAAAAAAAAAAAAAAAAAAAAAAAAAAAAAAAAAAAAwQEPhcYF/95Sz7/n1xH/9ly&#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3nRT/1U1Kv8DCQukAAAAAAAAAAAAAAAAAAAA&#13;&#10;AAAAAAAAAAAAAAAAAAAAAAAAAAAAAAAAAAAAAAAAAAAAAAAAAAAAAAAAAAAAAAAAAAAAAAAAAAAA&#13;&#10;AAAAAAECAhgNEhLtaEM3/5JXRv/Rb1D/2X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XFR/9JvT/8v&#13;&#10;Ix//AwcHbgAAAAAAAAAAAAAAAAAAAAAAAAAAAAAAAAAAAAAAAAAAAAAAAAAAAAAAAAAAAAAAAAAA&#13;&#10;AAAAAAAAAAAAAAAAAAAAAAAAAAAAAAAAAAAAAAABBwwNvk00Lf+MVUX/wmlN/9py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xzUv+5Y0j/FhcW/gMEBDsAAAAAAAAAAAAAAAAAAAAAAAAAAAAAAAAAAAAA&#13;&#10;AAAAAAAAAAAAAAAAAAAAAAAAAAAAAAAAAAAAAAAAAAAAAAAAAAAAAAAAAAAAAAAAAAAAAAQICH0v&#13;&#10;JSH/hlND/69iSv/bclL/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fdFP/lVI9/wgPEOkBAQIUAAAAAAAA&#13;&#10;AAAAAAAAAAAAAAAAAAAAAAAAAAAAAAAAAAAAAAAAAAAAAAAAAAAAAAAAAAAAAAAAAAAAAAAAAAAA&#13;&#10;AAAAAAAAAAAAAAAAAAAAAAADBAQ9GBgX/npMPv+dW0f/2X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4XVU/2s/Mf8DCwy8AAAAAAAAAAAAAAAAAAAAAAAAAAAAAAAAAAAAAAAAAAAAAAAAAAAAAAAAAAAA&#13;&#10;AAAAAAAAAAAAAAAAAAAAAAAAAAAAAAAAAAAAAAAAAAAAAAAAAAAAAQEBDgsQEOJjQDX/kVdF/89u&#13;&#10;T//Z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EKAwMDKAUGBlIGCQl+BQsLpgUMDcYFDg/fCBAR8A4TE/sWFxb/&#13;&#10;IBwZ/yohHf8zJSD/Oyki/0IsJP9GLiX/SC8m/0kvJv9HLib/RS0l/z8rJP85KCH/MCQf/ycfHP8e&#13;&#10;Gxn/FRYV/A0SE/EIDxDiBAwNzAMKC68DCAmMBAcHZAMEBDsBAgIY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QICATMICgtrEhUZoR0hK80nLT3qLzZM&#13;&#10;/DY+Wv86RGT/PUls/z9Lcf9ATHP/QExz/z9Lcv8+SW7/O0Zn/zZAXf8wOE/8Jy0+6h0hLM0SFRmh&#13;&#10;CAoKawICATMAAAAJ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AwQERg8SFZQfJC/WLzZL/DtFZP9DT3j/R1aH/0lakP9K&#13;&#10;XZb/S16a/0tfnP9LX53/S1+d/0tfnf9LX53/S1+d/0tfnf9LX53/S1+c/0temv9KXZb/SVmO/0VT&#13;&#10;gf89SGz/MDhQ/B8kMNYPERSUAwQDRgAAAA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AmCw0PgB8jLtYyOlL/QEtw/0dWhv9KW5P/Sl6a/0pfnf9KX53/Sl+d&#13;&#10;/0penP9KXpv/Sl6b/0pem/9KXpv/Sl6b/0pem/9KXpv/Sl6b/0pem/9KXpv/Sl6c/0penP9KX53/&#13;&#10;S1+d/0tfnv9LX5v/SVuR/0NRff80PVn/HyQw1gsNDoAAAQA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BACYLDRCAHCEu1iszS/81PmD/OERs/zdHd/83SoH/Nk2J/zZPj/83UJL/M0Js/yAm&#13;&#10;OP8uO3X/MkGK/zFAh/8xQIf/MUCH/zFAh/8xQIf/MUCH/zFAh/8xQIj/MUCI/zFAh/8xQIT/MT+A&#13;&#10;/zI+ef8yPG7/Lzhf/ycuSP8ZHivWCg0PgAEBAC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KBAUERg4RFZQcIS7WKTBG/DE6WP82QGT/OEVv/zRAZ/8iKDr/&#13;&#10;LTdk/zI/fv8xP33/MT9//zE/gP8xP4D/MT+A/zE/f/8xP33/Mj57/zI+eP8yPXP/Mjxs/zA5Y/8s&#13;&#10;NFX/JCtD/BoeLNYNEBSUBAUERgAAAA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kCAwEzCAoLaxEUGqEaHyvMGB0k6iAm&#13;&#10;OvwpME7/KzNS/y01V/8uNln/LjZa/y42Wv8uNlr/LTVX/yszU/8pL0z/JStD/B8kN+oYHCjNEBMZ&#13;&#10;oQgKC2sCAwIzAAAAC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">
                <v:roundrect id="Rounded Rectangle 405" o:spid="_x0000_s1027" style="position:absolute;width:10433;height:5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" fillcolor="#d0e09b" stroked="f" strokeweight="1pt">
                  <v:stroke joinstyle="miter"/>
                </v:roundrect>
                <v:group id="Group 398" o:spid="_x0000_s1028" style="position:absolute;left:369;top:898;width:9608;height:3683" coordsize="13934,5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shape id="Picture 394" o:spid="_x0000_s1029" type="#_x0000_t75" style="position:absolute;top:126;width:5486;height:5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">
                    <v:imagedata r:id="rId66" o:title=""/>
                  </v:shape>
                  <v:shape id="Picture 395" o:spid="_x0000_s1030" type="#_x0000_t75" style="position:absolute;left:5423;top:882;width:3530;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">
                    <v:imagedata r:id="rId65" o:title="" croptop="1f" cropbottom="-1435f"/>
                  </v:shape>
                  <v:shape id="Picture 397" o:spid="_x0000_s1031" type="#_x0000_t75" style="position:absolute;left:8765;width:5169;height:5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">
                    <v:imagedata r:id="rId68" o:title=""/>
                  </v:shape>
                </v:group>
              </v:group>
            </w:pict>
          </mc:Fallback>
        </mc:AlternateContent>
      </w:r>
      <w:r w:rsidR="003B28AB">
        <w:rPr>
          <w:noProof/>
        </w:rPr>
        <mc:AlternateContent>
          <mc:Choice Requires="wpg">
            <w:drawing>
              <wp:anchor distT="0" distB="0" distL="114300" distR="114300" simplePos="0" relativeHeight="252122112" behindDoc="0" locked="0" layoutInCell="1" allowOverlap="1" wp14:anchorId="6B234CC6" wp14:editId="06E7E8DA">
                <wp:simplePos x="0" y="0"/>
                <wp:positionH relativeFrom="column">
                  <wp:posOffset>7620635</wp:posOffset>
                </wp:positionH>
                <wp:positionV relativeFrom="paragraph">
                  <wp:posOffset>889635</wp:posOffset>
                </wp:positionV>
                <wp:extent cx="530225" cy="565150"/>
                <wp:effectExtent l="0" t="0" r="3175" b="6350"/>
                <wp:wrapNone/>
                <wp:docPr id="411" name="Group 411"/>
                <wp:cNvGraphicFramePr/>
                <a:graphic xmlns:a="http://schemas.openxmlformats.org/drawingml/2006/main">
                  <a:graphicData uri="http://schemas.microsoft.com/office/word/2010/wordprocessingGroup">
                    <wpg:wgp>
                      <wpg:cNvGrpSpPr/>
                      <wpg:grpSpPr>
                        <a:xfrm>
                          <a:off x="0" y="0"/>
                          <a:ext cx="530225" cy="565150"/>
                          <a:chOff x="0" y="0"/>
                          <a:chExt cx="530225" cy="565150"/>
                        </a:xfrm>
                      </wpg:grpSpPr>
                      <wps:wsp>
                        <wps:cNvPr id="404" name="Rounded Rectangle 404"/>
                        <wps:cNvSpPr/>
                        <wps:spPr>
                          <a:xfrm>
                            <a:off x="0" y="0"/>
                            <a:ext cx="530225" cy="565150"/>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2" name="Group 392"/>
                        <wpg:cNvGrpSpPr/>
                        <wpg:grpSpPr>
                          <a:xfrm>
                            <a:off x="79283" y="63427"/>
                            <a:ext cx="377825" cy="462280"/>
                            <a:chOff x="0" y="0"/>
                            <a:chExt cx="548640" cy="671300"/>
                          </a:xfrm>
                        </wpg:grpSpPr>
                        <pic:pic xmlns:pic="http://schemas.openxmlformats.org/drawingml/2006/picture">
                          <pic:nvPicPr>
                            <pic:cNvPr id="387" name="Picture 38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 cy="521970"/>
                            </a:xfrm>
                            <a:prstGeom prst="rect">
                              <a:avLst/>
                            </a:prstGeom>
                          </pic:spPr>
                        </pic:pic>
                        <pic:pic xmlns:pic="http://schemas.openxmlformats.org/drawingml/2006/picture">
                          <pic:nvPicPr>
                            <pic:cNvPr id="388" name="Picture 388"/>
                            <pic:cNvPicPr>
                              <a:picLocks noChangeAspect="1"/>
                            </pic:cNvPicPr>
                          </pic:nvPicPr>
                          <pic:blipFill rotWithShape="1">
                            <a:blip r:embed="rId63" cstate="print">
                              <a:extLst>
                                <a:ext uri="{28A0092B-C50C-407E-A947-70E740481C1C}">
                                  <a14:useLocalDpi xmlns:a14="http://schemas.microsoft.com/office/drawing/2010/main" val="0"/>
                                </a:ext>
                              </a:extLst>
                            </a:blip>
                            <a:srcRect t="1" b="-2190"/>
                            <a:stretch/>
                          </pic:blipFill>
                          <pic:spPr bwMode="auto">
                            <a:xfrm>
                              <a:off x="144000" y="226800"/>
                              <a:ext cx="353060" cy="4445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5DB7E7AC" id="Group 411" o:spid="_x0000_s1026" style="position:absolute;margin-left:600.05pt;margin-top:70.05pt;width:41.75pt;height:44.5pt;z-index:252122112" coordsize="5302,565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QaUn/PCgh/wADBEYEBgZRGhoY/3hJO/+kWUP/0ml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QaEj/yGVG/ysgG/oA&#13;&#10;AgIrAwUFQBcYF/90Rzr/plpE/9Jp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0mlJ/7tgQ/8bGBbsAAEBFwIDAy0TFhX7cEQ4/6dbRP/SaU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9RqSf+mVz7/DhER2wAAAQkBAgIYDxMT7WlB&#13;&#10;Nv+mWkT/0ml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Wa0r/&#13;&#10;i0s2/wYNDsYAAAAAAAAABQoPD9NcOzH/m1dD/9Fp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12xK/2w9Lv8CCQukAAAAAAAAAAAGCgugOyol/4lRQf+zXkX/02lI&#13;&#10;/9B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9hsS/9PMSb/AAUGaAAAAAAA&#13;&#10;AAAAAwQEORAUFPZTNi3/iFBA/6xcRP/KZkf/0mlI/9Fp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RaUn/1mtK&#13;&#10;/9hsSv+oWD7/HhkW5AABARcAAAAAAAAAAAAAAAAEBgZQDRES5jcoI/9rQjf/jlJB/6xcRf/CZEf/&#13;&#10;z2hI/9JpSP/RaUj/0G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xzUv+1&#13;&#10;YUf/EhQT5wABARIAAAAAAAAAAAAAAAAAAAAAAAAAAAAAAAAAAAAAAAAAAAAAAAAAAAAAAAAAAAAA&#13;&#10;AAAAAAAFCQ4P1Fo8Mv+bW0f/13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gdVP/jE47/wQLDbwAAAAAAAAAAAAAAAAAAAAAAAAAAAAAAAAAAAAA&#13;&#10;AAAAAAAAAAAAAAAAAAAAAAAAAAAAAAAAAAAAAAYLC6lEMCn/kldG/89uUP/Z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4HVT/105Lf8BBwiHAAAAAAAA&#13;&#10;AAAAAAAAAAAAAAAAAAAAAAAAAAAAAAAAAAAAAAAAAAAAAAAAAAAAAAAAAAAAAAAAAAAECAh5LiQg&#13;&#10;/4hTQ//Eak7/2nJ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XFR/9RvUP8yJR//AQQFUAAAAAAAAAAAAAAAAAAAAAAAAAAAAAAAAAAAAAAAAAAAAAAAAAAAAAAA&#13;&#10;AAAAAAAAAAAAAAAAAAAAAwUFSRwbGf98TT//t2VM/9tyUv/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xzUv+5Y0j/FRYV9AECAiEAAAAAAAAAAAAAAAAAAAAAAAAA&#13;&#10;AAAAAAAAAAAAAAAAAAAAAAAAAAAAAAAAAAAAAAAAAAAAAAAAAAICAiEPExP0bEU5/6pgSv/bclL/&#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gdVP/j1A8/wYNDtAA&#13;&#10;AAAEAAAAAAAAAAAAAAAAAAAAAAAAAAAAAAAAAAAAAAAAAAAAAAAAAAAAAAAAAAAAAAAAAAAAAAAA&#13;&#10;AAAAAQEHCQ4P11c6Mf+eXEj/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4HVT/186Lf8CCAqbAAAAAAAAAAAAAAAAAAAAAAAAAAAAAAAAAAAAAAAAAAAAAAAA&#13;&#10;AAAAAAAAAAAAAAAAAAAAAAAAAAAAAAAAAAAAAAYLDK1CLyj/lFhG/9JvUP/Z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XFR/9RwUP8zJSD/AgUGXQAAAAAAAAAAAAAAAAAA&#13;&#10;AAAAAAAAAAAAAAAAAAAAAAAAAAAAAAAAAAAAAAAAAAAAAAAAAAAAAAAAAAAAAAAAAAAFCAh9LSQg&#13;&#10;/4lURP/Ia07/2nJ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xzUv+5Y0j/&#13;&#10;FRYV9gECAyUAAAAAAAAAAAAAAAAAAAAAAAAAAAAAAAAAAAAAAAAAAAAAAAAAAAAAAAAAAAAAAAAA&#13;&#10;AAAAAAAAAAAAAAAAAAAAAwUFTRwbGf99Tj//u2dM/9tyUv/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gdVP/j1A7/wYNDtEAAAAEAAAAAAAAAAAAAAAAAAAAAAAAAAAAAAAAAAAA&#13;&#10;AAAAAAAAAAAAAAAAAAAAAAAAAAAAAAAAAAAAAAAAAAAAAAAAAAIDAyUQFBT2bUU5/6xhSv/bclL/&#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4HVT/145Lf8CCQqgAAAAAAAAAAAA&#13;&#10;AAAAAAAAAAAAAAAAAAAAAAAAAAAAAAAAAAAAAAAAAAAAAAAAAAAAAAAAAAAAAAAAAAAAAAAAAAAA&#13;&#10;AAAAAQEICQ8P2lo7Mv+bW0f/13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XFR&#13;&#10;/9VwUP80JSD/AgYHaQAAAAAAAAAAAAAAAAAAAAAAAAAAAAAAAAAAAAAAAAAAAAAAAAAAAAAAAAAA&#13;&#10;AAAAAAAAAAAAAAAAAAAAAAAAAAAAAAAAAAAAAAYLDLFEMCn/j1ZF/8tsT//acl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xzUv+7ZEj/FhcW/QIEBDYAAAAAAAAAAAAAAAAAAAAAAAAAAAAA&#13;&#10;AAAAAAAAAAAAAAAAAAAAAAAAAAAAAAAAAAAAAAAAAAAAAAAAAAAAAAAAAAAAAAAAAAAFCAmBLyUh&#13;&#10;/4dTQ/+6Zkz/23JS/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fdFP/lFI9/wgPEOUBAQEQ&#13;&#10;AAAAAAAAAAAAAAAAAAAAAAAAAAAAAAAAAAAAAAAAAAAAAAAAAAAAAAAAAAAAAAAAAAAAAAAAAAAA&#13;&#10;AAAAAAAAAAAAAAAAAAAABAYGUR0bGv9+TkD/p19J/9tyUv/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4HVU/2g9MP8DCwy7AAAAAAAAAAAAAAAAAAAAAAAAAAAAAAAAAAAAAAAAAAAAAAAAAAAA&#13;&#10;AAAAAAAAAAAAAAAAAAAAAAAAAAAAAAAAAAAAAAAAAAAAAAAAAAIDAygRFBT4cUc6/5dZRv/WcF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lyUf8+KiP/AwgJhgAAAAAAAAAAAAAAAAAAAAAA&#13;&#10;AAAAAAAAAAAAAAAAAAAAAAAAAAAAAAAAAAAAAAAAAAAAAAAAAAAAAAAAAAAAAAAAAAAAAAAAAAAA&#13;&#10;AAAAAQEHCQ4P1Vo7Mf+OVkX/yWxP/9py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pyUv/GaUz/HxwZ&#13;&#10;/wMFBlAAAAAAAAAAAAAAAAAAAAAAAAAAAAAAAAAAAAAAAAAAAAAAAAAAAAAAAAAAAAAAAAAAAAAA&#13;&#10;AAAAAAAAAAAAAAAAAAAAAAAAAAAAAAAAAAAAAAUKCpk7KyX/iVRE/7dlS//bclL/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edFP/pVpC/w0SEvUCAwMiAAAAAAAAAAAAAAAAAAAAAAAAAAAAAAAAAAAAAAAA&#13;&#10;AAAAAAAAAAAAAAAAAAAAAAAAAAAAAAAAAAAAAAAAAAAAAAAAAAAAAAAAAAAAAAAAAAADBgZVIB0b&#13;&#10;/4BPQP+jXUj/2nJ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4XVU/3xHNv8FDA7RAAAABQAAAAAAAAAA&#13;&#10;AAAAAAAAAAAAAAAAAAAAAAAAAAAAAAAAAAAAAAAAAAAAAAAAAAAAAAAAAAAAAAAAAAAAAAAAAAAA&#13;&#10;AAAAAAAAAAAAAAAAAAAAAQICHQ8TE/FtRTn/lVhG/9RvUP/Z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MAwMD&#13;&#10;KwUGBlUGCQmBBQsMqAUMDcgFDg/gCRAR8A8UFPsYGBf/Ih0a/ywiHf81JiD/PSoj/0QtJf9ILyb/&#13;&#10;SzAn/0swJ/9KMCb/Ry4m/0IsJP87KSL/MyUf/ykgHP8gHBn/FhcW/A4TE/IIDxDjBAwOzgMKC7ED&#13;&#10;CAmOAwcHZwMEBT4CAgIaAAAAA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">
                <v:roundrect id="Rounded Rectangle 404" o:spid="_x0000_s1027" style="position:absolute;width:5302;height:5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" fillcolor="#d0e09b" stroked="f" strokeweight="1pt">
                  <v:stroke joinstyle="miter"/>
                </v:roundrect>
                <v:group id="Group 392" o:spid="_x0000_s1028" style="position:absolute;left:792;top:634;width:3779;height:4623" coordsize="5486,6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AdL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">
                  <v:shape id="Picture 387" o:spid="_x0000_s1029" type="#_x0000_t75" style="position:absolute;width:5486;height:5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">
                    <v:imagedata r:id="rId70" o:title=""/>
                  </v:shape>
                  <v:shape id="Picture 388" o:spid="_x0000_s1030" type="#_x0000_t75" style="position:absolute;left:1440;top:2268;width:3530;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">
                    <v:imagedata r:id="rId65" o:title="" croptop="1f" cropbottom="-1435f"/>
                  </v:shape>
                </v:group>
              </v:group>
            </w:pict>
          </mc:Fallback>
        </mc:AlternateContent>
      </w:r>
      <w:r w:rsidR="003B28AB">
        <w:rPr>
          <w:noProof/>
        </w:rPr>
        <mc:AlternateContent>
          <mc:Choice Requires="wpg">
            <w:drawing>
              <wp:anchor distT="0" distB="0" distL="114300" distR="114300" simplePos="0" relativeHeight="252116992" behindDoc="0" locked="0" layoutInCell="1" allowOverlap="1" wp14:anchorId="68B2301D" wp14:editId="09DCB7D5">
                <wp:simplePos x="0" y="0"/>
                <wp:positionH relativeFrom="column">
                  <wp:posOffset>7044690</wp:posOffset>
                </wp:positionH>
                <wp:positionV relativeFrom="paragraph">
                  <wp:posOffset>857885</wp:posOffset>
                </wp:positionV>
                <wp:extent cx="530225" cy="635635"/>
                <wp:effectExtent l="0" t="0" r="3175" b="0"/>
                <wp:wrapNone/>
                <wp:docPr id="410" name="Group 410"/>
                <wp:cNvGraphicFramePr/>
                <a:graphic xmlns:a="http://schemas.openxmlformats.org/drawingml/2006/main">
                  <a:graphicData uri="http://schemas.microsoft.com/office/word/2010/wordprocessingGroup">
                    <wpg:wgp>
                      <wpg:cNvGrpSpPr/>
                      <wpg:grpSpPr>
                        <a:xfrm>
                          <a:off x="0" y="0"/>
                          <a:ext cx="530225" cy="635635"/>
                          <a:chOff x="0" y="0"/>
                          <a:chExt cx="530225" cy="635635"/>
                        </a:xfrm>
                      </wpg:grpSpPr>
                      <wps:wsp>
                        <wps:cNvPr id="403" name="Rounded Rectangle 403"/>
                        <wps:cNvSpPr/>
                        <wps:spPr>
                          <a:xfrm>
                            <a:off x="0" y="0"/>
                            <a:ext cx="530225" cy="635635"/>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 name="Group 393"/>
                        <wpg:cNvGrpSpPr/>
                        <wpg:grpSpPr>
                          <a:xfrm>
                            <a:off x="42285" y="42285"/>
                            <a:ext cx="456565" cy="565785"/>
                            <a:chOff x="0" y="0"/>
                            <a:chExt cx="662660" cy="820770"/>
                          </a:xfrm>
                        </wpg:grpSpPr>
                        <pic:pic xmlns:pic="http://schemas.openxmlformats.org/drawingml/2006/picture">
                          <pic:nvPicPr>
                            <pic:cNvPr id="385" name="Picture 38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298800"/>
                              <a:ext cx="548640" cy="521970"/>
                            </a:xfrm>
                            <a:prstGeom prst="rect">
                              <a:avLst/>
                            </a:prstGeom>
                          </pic:spPr>
                        </pic:pic>
                        <pic:pic xmlns:pic="http://schemas.openxmlformats.org/drawingml/2006/picture">
                          <pic:nvPicPr>
                            <pic:cNvPr id="386" name="Picture 386"/>
                            <pic:cNvPicPr>
                              <a:picLocks noChangeAspect="1"/>
                            </pic:cNvPicPr>
                          </pic:nvPicPr>
                          <pic:blipFill rotWithShape="1">
                            <a:blip r:embed="rId63" cstate="print">
                              <a:extLst>
                                <a:ext uri="{28A0092B-C50C-407E-A947-70E740481C1C}">
                                  <a14:useLocalDpi xmlns:a14="http://schemas.microsoft.com/office/drawing/2010/main" val="0"/>
                                </a:ext>
                              </a:extLst>
                            </a:blip>
                            <a:srcRect t="1" b="-2190"/>
                            <a:stretch/>
                          </pic:blipFill>
                          <pic:spPr bwMode="auto">
                            <a:xfrm>
                              <a:off x="309600" y="0"/>
                              <a:ext cx="353060" cy="4445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1A7CEF4" id="Group 410" o:spid="_x0000_s1026" style="position:absolute;margin-left:554.7pt;margin-top:67.55pt;width:41.75pt;height:50.05pt;z-index:252116992" coordsize="5302,635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&#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0GhI/8pmR/8uIRz8&#13;&#10;AAIDMAMFBUQXGBf/dUc6/6ZaRP/SaU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9FpSf++YUT/HhkX7wABARoCBAQxFBYV/XFFOf+nW0T/0ml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Takn/q1k//xASEt8AAQELAQICHRATE/Fr&#13;&#10;Qjf/pltE/9Jp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1mtK&#13;&#10;/5FNOP8HDQ7LAAAAAQABAQgLEBDbYD0z/59YQ//SaU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9dsSv9zQTD/AwoLrQAAAAAAAAAABgsMsUYwKf+NUkL/v2JG/9Np&#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XbEr/VjQo/wAGB3oAAAAA&#13;&#10;AAAAAAQGBlcYGBj/aUE2/5JUQv+7YUb/0WlI/9Jp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9Fp&#13;&#10;Sf/YbEr/xGRG/y0hHPYAAgIpAAAAAAAAAAAAAAACBgkKhxcYF/9TNi7/gUw+/6FZRP+8Ykb/zWdI&#13;&#10;/9JpSP/RaUj/0G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&#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bclL/&#13;&#10;wmdL/xoYF/MAAgIfAAAAAAAAAAAAAAAAAAAAAAAAAAAAAAAAAAAAAAAAAAAAAAAAAAAAAAAAAAAA&#13;&#10;AAAAAQEBDQsQEeJjQDX/n1xI/9l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33RT/51WQP8IDg/PAAAABAAAAAAAAAAAAAAAAAAAAAAAAAAAAAAA&#13;&#10;AAAAAAAAAAAAAAAAAAAAAAAAAAAAAAAAAAAAAAAHDA28TTUt/5VZRv/Tb1D/2X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F1VP9wQTL/AQgKnQAAAAAA&#13;&#10;AAAAAAAAAAAAAAAAAAAAAAAAAAAAAAAAAAAAAAAAAAAAAAAAAAAAAAAAAAAAAAAAAAAABQkJjTYp&#13;&#10;JP+MVUX/yWtO/9py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bclL/Qywl/wEFBmYAAAAAAAAAAAAAAAAAAAAAAAAAAAAAAAAAAAAAAAAAAAAAAAAAAAAA&#13;&#10;AAAAAAAAAAAAAAAAAAAAAAQGBl0jHhz/glBB/71nTP/bclL/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aclL/x2lM/yAbGfwBAwM0AAAAAAAAAAAAAAAAAAAAAAAA&#13;&#10;AAAAAAAAAAAAAAAAAAAAAAAAAAAAAAAAAAAAAAAAAAAAAAAAAAACAwQyFBYW/HRJPP+wYkr/23JS&#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3nRT/6NZQv8LEBHj&#13;&#10;AQEBDgAAAAAAAAAAAAAAAAAAAAAAAAAAAAAAAAAAAAAAAAAAAAAAAAAAAAAAAAAAAAAAAAAAAAAA&#13;&#10;AAAAAQEBEQsQEeZhPzX/pF5J/9py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F1VP91RDT/AwoLtQAAAAAAAAAAAAAAAAAAAAAAAAAAAAAAAAAAAAAAAAAAAAAA&#13;&#10;AAAAAAAAAAAAAAAAAAAAAAAAAAAAAAAAAAAAAAAHDA3CTDQs/5laR//VcF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cc1L/Ry4m/wIHCHoAAAAAAAAAAAAAAAAA&#13;&#10;AAAAAAAAAAAAAAAAAAAAAAAAAAAAAAAAAAAAAAAAAAAAAAAAAAAAAAAAAAAAAAAAAAAABQkKlDcp&#13;&#10;JP+PVkX/zW1P/9ly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aclL/yGpN&#13;&#10;/yIcGv4CBAQ+AAAAAAAAAAAAAAAAAAAAAAAAAAAAAAAAAAAAAAAAAAAAAAAAAAAAAAAAAAAAAAAA&#13;&#10;AAAAAAAAAAAAAAAAAAAAAAQHB2QkHxz/g1FC/8JpTf/bcl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3nRT/6VaQv8MERHlAQEBEAAAAAAAAAAAAAAAAAAAAAAAAAAAAAAAAAAA&#13;&#10;AAAAAAAAAAAAAAAAAAAAAAAAAAAAAAAAAAAAAAAAAAAAAAAAAAADBAQ3FRcW/nVKPf+0ZEv/23JS&#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F1VP93RDT/AwoMuQAAAAAAAAAA&#13;&#10;AAAAAAAAAAAAAAAAAAAAAAAAAAAAAAAAAAAAAAAAAAAAAAAAAAAAAAAAAAAAAAAAAAAAAAAAAAAA&#13;&#10;AAAAAQICFQwREepkQTb/o15J/9py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cc1L/SC8m/wIHCIUAAAAAAAAAAAAAAAAAAAAAAAAAAAAAAAAAAAAAAAAAAAAAAAAAAAAAAAAA&#13;&#10;AAAAAAAAAAAAAAAAAAAAAAAAAAAAAAAAAAAAAAEHDQ7IUDYu/5VZRv/Sb1D/2X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aclL/ymtN/yQeG/8CBQVQAAAAAAAAAAAAAAAAAAAAAAAAAAAA&#13;&#10;AAAAAAAAAAAAAAAAAAAAAAAAAAAAAAAAAAAAAAAAAAAAAAAAAAAAAAAAAAAAAAAAAAAABQoKmzor&#13;&#10;Jf+LVUT/xGpO/9py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3XNT/6pcRP8OExP1AgMD&#13;&#10;IwAAAAAAAAAAAAAAAAAAAAAAAAAAAAAAAAAAAAAAAAAAAAAAAAAAAAAAAAAAAAAAAAAAAAAAAAAA&#13;&#10;AAAAAAAAAAAAAAAAAAAAAAQHB2snIB3/g1FC/7FjSv/bclL/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F1VP+ASTf/BQ0O1AAAAAYAAAAAAAAAAAAAAAAAAAAAAAAAAAAAAAAAAAAAAAAAAAAA&#13;&#10;AAAAAAAAAAAAAAAAAAAAAAAAAAAAAAAAAAAAAAAAAAAAAAAAAAADBAQ+FxgX/3lLPv+fXEf/2XJ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edFP/VTUq/wMJC6QAAAAAAAAAAAAAAAAAAAAA&#13;&#10;AAAAAAAAAAAAAAAAAAAAAAAAAAAAAAAAAAAAAAAAAAAAAAAAAAAAAAAAAAAAAAAAAAAAAAAAAAAA&#13;&#10;AAAAAQICGA0SEu1oQzf/kldG/9FvUP/Z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ZcVH/0m9P/y8j&#13;&#10;H/8DBwduAAAAAAAAAAAAAAAAAAAAAAAAAAAAAAAAAAAAAAAAAAAAAAAAAAAAAAAAAAAAAAAAAAAA&#13;&#10;AAAAAAAAAAAAAAAAAAAAAAAAAAAAAAAAAAAAAAEHDA2+TTQt/4xVRf/CaU3/2nJ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3HNS/7ljSP8WFxb+AwQEOwAAAAAAAAAAAAAAAAAAAAAAAAAAAAAAAAAAAAAA&#13;&#10;AAAAAAAAAAAAAAAAAAAAAAAAAAAAAAAAAAAAAAAAAAAAAAAAAAAAAAAAAAAAAAAAAAAABAgIfS8l&#13;&#10;If+GU0P/r2JK/9tyUv/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90U/+VUj3/CA8Q6QEBAhQAAAAAAAAA&#13;&#10;AAAAAAAAAAAAAAAAAAAAAAAAAAAAAAAAAAAAAAAAAAAAAAAAAAAAAAAAAAAAAAAAAAAAAAAAAAAA&#13;&#10;AAAAAAAAAAAAAAAAAAAAAAMEBD0YGBf+ekw+/51bR//Z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h&#13;&#10;dVT/az8x/wMLDLwAAAAAAAAAAAAAAAAAAAAAAAAAAAAAAAAAAAAAAAAAAAAAAAAAAAAAAAAAAAAA&#13;&#10;AAAAAAAAAAAAAAAAAAAAAAAAAAAAAAAAAAAAAAAAAAAAAAAAAAABAQEOCxAQ4mNANf+RV0X/z25P&#13;&#10;/9l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oDAwMoBQYGUgYJCX4FCwumBQwNxgUOD98IEBHwDhMT+xYXFv8g&#13;&#10;HBn/KiEd/zMlIP87KSL/Qiwk/0YuJf9ILyb/SS8m/0cuJv9FLSX/Pysk/zkoIf8wJB//Jx8c/x4b&#13;&#10;Gf8VFhX8DRIT8QgPEOIEDA3MAwoLrwMICYwEBwdkAwQEOwECAh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">
                <v:roundrect id="Rounded Rectangle 403" o:spid="_x0000_s1027" style="position:absolute;width:5302;height:63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" fillcolor="#d0e09b" stroked="f" strokeweight="1pt">
                  <v:stroke joinstyle="miter"/>
                </v:roundrect>
                <v:group id="Group 393" o:spid="_x0000_s1028" style="position:absolute;left:422;top:422;width:4566;height:5658" coordsize="6626,8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KLQ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">
                  <v:shape id="Picture 385" o:spid="_x0000_s1029" type="#_x0000_t75" style="position:absolute;top:2988;width:5486;height:5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">
                    <v:imagedata r:id="rId66" o:title=""/>
                  </v:shape>
                  <v:shape id="Picture 386" o:spid="_x0000_s1030" type="#_x0000_t75" style="position:absolute;left:3096;width:3530;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">
                    <v:imagedata r:id="rId65" o:title="" croptop="1f" cropbottom="-1435f"/>
                  </v:shape>
                </v:group>
              </v:group>
            </w:pict>
          </mc:Fallback>
        </mc:AlternateContent>
      </w:r>
      <w:r w:rsidR="003B28AB">
        <w:rPr>
          <w:noProof/>
        </w:rPr>
        <mc:AlternateContent>
          <mc:Choice Requires="wpg">
            <w:drawing>
              <wp:anchor distT="0" distB="0" distL="114300" distR="114300" simplePos="0" relativeHeight="252111872" behindDoc="0" locked="0" layoutInCell="1" allowOverlap="1" wp14:anchorId="032131CC" wp14:editId="7385288A">
                <wp:simplePos x="0" y="0"/>
                <wp:positionH relativeFrom="column">
                  <wp:posOffset>6289040</wp:posOffset>
                </wp:positionH>
                <wp:positionV relativeFrom="paragraph">
                  <wp:posOffset>889635</wp:posOffset>
                </wp:positionV>
                <wp:extent cx="697230" cy="565150"/>
                <wp:effectExtent l="0" t="0" r="1270" b="6350"/>
                <wp:wrapNone/>
                <wp:docPr id="409" name="Group 409"/>
                <wp:cNvGraphicFramePr/>
                <a:graphic xmlns:a="http://schemas.openxmlformats.org/drawingml/2006/main">
                  <a:graphicData uri="http://schemas.microsoft.com/office/word/2010/wordprocessingGroup">
                    <wpg:wgp>
                      <wpg:cNvGrpSpPr/>
                      <wpg:grpSpPr>
                        <a:xfrm>
                          <a:off x="0" y="0"/>
                          <a:ext cx="697230" cy="565150"/>
                          <a:chOff x="0" y="0"/>
                          <a:chExt cx="697282" cy="565150"/>
                        </a:xfrm>
                      </wpg:grpSpPr>
                      <wps:wsp>
                        <wps:cNvPr id="402" name="Rounded Rectangle 402"/>
                        <wps:cNvSpPr/>
                        <wps:spPr>
                          <a:xfrm>
                            <a:off x="0" y="0"/>
                            <a:ext cx="697282" cy="565150"/>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9" name="Group 399"/>
                        <wpg:cNvGrpSpPr/>
                        <wpg:grpSpPr>
                          <a:xfrm>
                            <a:off x="47570" y="105711"/>
                            <a:ext cx="608330" cy="359410"/>
                            <a:chOff x="0" y="0"/>
                            <a:chExt cx="882781" cy="521970"/>
                          </a:xfrm>
                        </wpg:grpSpPr>
                        <pic:pic xmlns:pic="http://schemas.openxmlformats.org/drawingml/2006/picture">
                          <pic:nvPicPr>
                            <pic:cNvPr id="383" name="Picture 38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 cy="521970"/>
                            </a:xfrm>
                            <a:prstGeom prst="rect">
                              <a:avLst/>
                            </a:prstGeom>
                          </pic:spPr>
                        </pic:pic>
                        <pic:pic xmlns:pic="http://schemas.openxmlformats.org/drawingml/2006/picture">
                          <pic:nvPicPr>
                            <pic:cNvPr id="384" name="Picture 384"/>
                            <pic:cNvPicPr>
                              <a:picLocks noChangeAspect="1"/>
                            </pic:cNvPicPr>
                          </pic:nvPicPr>
                          <pic:blipFill rotWithShape="1">
                            <a:blip r:embed="rId63" cstate="print">
                              <a:extLst>
                                <a:ext uri="{28A0092B-C50C-407E-A947-70E740481C1C}">
                                  <a14:useLocalDpi xmlns:a14="http://schemas.microsoft.com/office/drawing/2010/main" val="0"/>
                                </a:ext>
                              </a:extLst>
                            </a:blip>
                            <a:srcRect t="1" b="-2190"/>
                            <a:stretch/>
                          </pic:blipFill>
                          <pic:spPr bwMode="auto">
                            <a:xfrm>
                              <a:off x="529721" y="75675"/>
                              <a:ext cx="353060" cy="4445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E738158" id="Group 409" o:spid="_x0000_s1026" style="position:absolute;margin-left:495.2pt;margin-top:70.05pt;width:54.9pt;height:44.5pt;z-index:252111872" coordsize="6972,565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QaUn/PCgh/wADBEYEBgZRGhoY/3hJO/+kWUP/0ml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QaEj/yGVG/ysgG/oAAgIrAwUF&#13;&#10;QBcYF/90Rzr/plpE/9Jp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0mlJ/7tgQ/8bGBbsAAEBFwIDAy0TFhX7cEQ4/6dbRP/SaU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9RqSf+mVz7/DhER2wAAAQkBAgIYDxMT7WlBNv+mWkT/&#13;&#10;0ml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Wa0r/i0s2/wYN&#13;&#10;DsYAAAAAAAAABQoPD9NcOzH/m1dD/9Fp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12xK/2w9Lv8CCQukAAAAAAAAAAAGCgugOyol/4lRQf+zXkX/02lI/9B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9hsS/9PMSb/AAUGaAAAAAAAAAAAAwQE&#13;&#10;ORAUFPZTNi3/iFBA/6xcRP/KZkf/0mlI/9Fp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RaUn/1mtK/9hsSv+o&#13;&#10;WD7/HhkW5AABARcAAAAAAAAAAAAAAAAEBgZQDRES5jcoI/9rQjf/jlJB/6xcRf/CZEf/z2hI/9Jp&#13;&#10;SP/RaUj/0G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xzUv+1YUf/EhQT&#13;&#10;5wABARIAAAAAAAAAAAAAAAAAAAAAAAAAAAAAAAAAAAAAAAAAAAAAAAAAAAAAAAAAAAAAAAAAAAAF&#13;&#10;CQ4P1Fo8Mv+bW0f/13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gdVP/jE47/wQLDbwAAAAAAAAAAAAAAAAAAAAAAAAAAAAAAAAAAAAAAAAAAAAA&#13;&#10;AAAAAAAAAAAAAAAAAAAAAAAAAAAAAAYLC6lEMCn/kldG/89uUP/Z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4HVT/105Lf8BBwiHAAAAAAAAAAAAAAAA&#13;&#10;AAAAAAAAAAAAAAAAAAAAAAAAAAAAAAAAAAAAAAAAAAAAAAAAAAAAAAAAAAAECAh5LiQg/4hTQ//E&#13;&#10;ak7/2nJ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XFR/9Rv&#13;&#10;UP8yJR//AQQFUAAAAAAAAAAAAAAAAAAAAAAAAAAAAAAAAAAAAAAAAAAAAAAAAAAAAAAAAAAAAAAA&#13;&#10;AAAAAAAAAAAAAwUFSRwbGf98TT//t2VM/9tyUv/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xzUv+5Y0j/FRYV9AECAiEAAAAAAAAAAAAAAAAAAAAAAAAAAAAAAAAA&#13;&#10;AAAAAAAAAAAAAAAAAAAAAAAAAAAAAAAAAAAAAAAAAAICAiEPExP0bEU5/6pgSv/bclL/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gdVP/j1A8/wYNDtAAAAAEAAAA&#13;&#10;AAAAAAAAAAAAAAAAAAAAAAAAAAAAAAAAAAAAAAAAAAAAAAAAAAAAAAAAAAAAAAAAAAAAAAAAAQEH&#13;&#10;CQ4P11c6Mf+eXEj/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4HVT/186Lf8CCAqbAAAAAAAAAAAAAAAAAAAAAAAAAAAAAAAAAAAAAAAAAAAAAAAAAAAAAAAA&#13;&#10;AAAAAAAAAAAAAAAAAAAAAAAAAAAAAAYLDK1CLyj/lFhG/9JvUP/Z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XFR/9RwUP8zJSD/AgUGXQAAAAAAAAAAAAAAAAAAAAAAAAAA&#13;&#10;AAAAAAAAAAAAAAAAAAAAAAAAAAAAAAAAAAAAAAAAAAAAAAAAAAAAAAAAAAAFCAh9LSQg/4lURP/I&#13;&#10;a07/2nJ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xzUv+5Y0j/FRYV9gEC&#13;&#10;AyUAAAAAAAAAAAAAAAAAAAAAAAAAAAAAAAAAAAAAAAAAAAAAAAAAAAAAAAAAAAAAAAAAAAAAAAAA&#13;&#10;AAAAAAAAAAAAAwUFTRwbGf99Tj//u2dM/9tyUv/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gdVP/j1A7/wYNDtEAAAAEAAAAAAAAAAAAAAAAAAAAAAAAAAAAAAAAAAAAAAAAAAAA&#13;&#10;AAAAAAAAAAAAAAAAAAAAAAAAAAAAAAAAAAAAAAAAAAIDAyUQFBT2bUU5/6xhSv/bclL/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4HVT/145Lf8CCQqgAAAAAAAAAAAAAAAAAAAA&#13;&#10;AAAAAAAAAAAAAAAAAAAAAAAAAAAAAAAAAAAAAAAAAAAAAAAAAAAAAAAAAAAAAAAAAAAAAAAAAQEI&#13;&#10;CQ8P2lo7Mv+bW0f/13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XFR/9VwUP80&#13;&#10;JSD/AgYHaQAAAAAAAAAAAAAAAAAAAAAAAAAAAAAAAAAAAAAAAAAAAAAAAAAAAAAAAAAAAAAAAAAA&#13;&#10;AAAAAAAAAAAAAAAAAAAAAAAAAAAAAAYLDLFEMCn/j1ZF/8tsT//acl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xzUv+7ZEj/FhcW/QIEBDYAAAAAAAAAAAAAAAAAAAAAAAAAAAAAAAAAAAAA&#13;&#10;AAAAAAAAAAAAAAAAAAAAAAAAAAAAAAAAAAAAAAAAAAAAAAAAAAAAAAAAAAAFCAmBLyUh/4dTQ/+6&#13;&#10;Zkz/23JS/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fdFP/lFI9/wgPEOUBAQEQAAAAAAAA&#13;&#10;AAAAAAAAAAAAAAAAAAAAAAAAAAAAAAAAAAAAAAAAAAAAAAAAAAAAAAAAAAAAAAAAAAAAAAAAAAAA&#13;&#10;AAAAAAAAAAAABAYGUR0bGv9+TkD/p19J/9tyUv/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4HVU/2g9MP8DCwy7AAAAAAAAAAAAAAAAAAAAAAAAAAAAAAAAAAAAAAAAAAAAAAAAAAAAAAAAAAAA&#13;&#10;AAAAAAAAAAAAAAAAAAAAAAAAAAAAAAAAAAAAAAAAAAIDAygRFBT4cUc6/5dZRv/WcF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lyUf8+KiP/AwgJhgAAAAAAAAAAAAAAAAAAAAAAAAAAAAAA&#13;&#10;AAAAAAAAAAAAAAAAAAAAAAAAAAAAAAAAAAAAAAAAAAAAAAAAAAAAAAAAAAAAAAAAAAAAAAAAAQEH&#13;&#10;CQ4P1Vo7Mf+OVkX/yWxP/9py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pyUv/GaUz/HxwZ/wMFBlAA&#13;&#10;AAAAAAAAAAAAAAAAAAAAAAAAAAAAAAAAAAAAAAAAAAAAAAAAAAAAAAAAAAAAAAAAAAAAAAAAAAAA&#13;&#10;AAAAAAAAAAAAAAAAAAAAAAAAAAAAAAUKCpk7KyX/iVRE/7dlS//bclL/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edFP/pVpC/w0SEvUCAwMiAAAAAAAAAAAAAAAAAAAAAAAAAAAAAAAAAAAAAAAAAAAAAAAA&#13;&#10;AAAAAAAAAAAAAAAAAAAAAAAAAAAAAAAAAAAAAAAAAAAAAAAAAAAAAAAAAAADBgZVIB0b/4BPQP+j&#13;&#10;XUj/2nJ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4XVU/3xHNv8FDA7RAAAABQAAAAAAAAAAAAAAAAAA&#13;&#10;AAAAAAAAAAAAAAAAAAAAAAAAAAAAAAAAAAAAAAAAAAAAAAAAAAAAAAAAAAAAAAAAAAAAAAAAAAAA&#13;&#10;AAAAAAAAAAAAAQICHQ8TE/FtRTn/lVhG/9RvUP/Z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50U/9SNCn/&#13;&#10;AgkKmQAAAAAAAAAAAAAAAAAAAAAAAAAAAAAAAAAAAAAAAAAAAAAAAAAAAAAAAAAAAAAAAAAAAAAA&#13;&#10;AAAAAAAAAAAAAAAAAAAAAAAAAAAAAAAAAAAAAAAAAAAAAAEHDA3CUTcu/41WRf/Gak7/2nJ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MAwMDKwUGBlUG&#13;&#10;CQmBBQsMqAUMDcgFDg/gCRAR8A8UFPsYGBf/Ih0a/ywiHf81JiD/PSoj/0QtJf9ILyb/SzAn/0sw&#13;&#10;J/9KMCb/Ry4m/0IsJP87KSL/MyUf/ykgHP8gHBn/FhcW/A4TE/IIDxDjBAwOzgMKC7EDCAmOAwcH&#13;&#10;ZwMEBT4CAgIa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">
                <v:roundrect id="Rounded Rectangle 402" o:spid="_x0000_s1027" style="position:absolute;width:6972;height:56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" fillcolor="#d0e09b" stroked="f" strokeweight="1pt">
                  <v:stroke joinstyle="miter"/>
                </v:roundrect>
                <v:group id="Group 399" o:spid="_x0000_s1028" style="position:absolute;left:475;top:1057;width:6084;height:3594" coordsize="8827,5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shape id="Picture 383" o:spid="_x0000_s1029" type="#_x0000_t75" style="position:absolute;width:5486;height:5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">
                    <v:imagedata r:id="rId70" o:title=""/>
                  </v:shape>
                  <v:shape id="Picture 384" o:spid="_x0000_s1030" type="#_x0000_t75" style="position:absolute;left:5297;top:756;width:3530;height:4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">
                    <v:imagedata r:id="rId65" o:title="" croptop="1f" cropbottom="-1435f"/>
                  </v:shape>
                </v:group>
              </v:group>
            </w:pict>
          </mc:Fallback>
        </mc:AlternateContent>
      </w:r>
      <w:r w:rsidR="003B28AB">
        <w:rPr>
          <w:noProof/>
        </w:rPr>
        <mc:AlternateContent>
          <mc:Choice Requires="wpg">
            <w:drawing>
              <wp:anchor distT="0" distB="0" distL="114300" distR="114300" simplePos="0" relativeHeight="252105728" behindDoc="0" locked="0" layoutInCell="1" allowOverlap="1" wp14:anchorId="36057DAA" wp14:editId="56711EE2">
                <wp:simplePos x="0" y="0"/>
                <wp:positionH relativeFrom="column">
                  <wp:posOffset>5702300</wp:posOffset>
                </wp:positionH>
                <wp:positionV relativeFrom="paragraph">
                  <wp:posOffset>884555</wp:posOffset>
                </wp:positionV>
                <wp:extent cx="530225" cy="565150"/>
                <wp:effectExtent l="0" t="0" r="3175" b="6350"/>
                <wp:wrapNone/>
                <wp:docPr id="408" name="Group 408"/>
                <wp:cNvGraphicFramePr/>
                <a:graphic xmlns:a="http://schemas.openxmlformats.org/drawingml/2006/main">
                  <a:graphicData uri="http://schemas.microsoft.com/office/word/2010/wordprocessingGroup">
                    <wpg:wgp>
                      <wpg:cNvGrpSpPr/>
                      <wpg:grpSpPr>
                        <a:xfrm>
                          <a:off x="0" y="0"/>
                          <a:ext cx="530225" cy="565150"/>
                          <a:chOff x="0" y="0"/>
                          <a:chExt cx="530268" cy="565437"/>
                        </a:xfrm>
                      </wpg:grpSpPr>
                      <wps:wsp>
                        <wps:cNvPr id="401" name="Rounded Rectangle 401"/>
                        <wps:cNvSpPr/>
                        <wps:spPr>
                          <a:xfrm>
                            <a:off x="0" y="0"/>
                            <a:ext cx="530268" cy="565437"/>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 381"/>
                        <wpg:cNvGrpSpPr/>
                        <wpg:grpSpPr>
                          <a:xfrm>
                            <a:off x="63426" y="47570"/>
                            <a:ext cx="378372" cy="475155"/>
                            <a:chOff x="0" y="0"/>
                            <a:chExt cx="548640" cy="688975"/>
                          </a:xfrm>
                        </wpg:grpSpPr>
                        <pic:pic xmlns:pic="http://schemas.openxmlformats.org/drawingml/2006/picture">
                          <pic:nvPicPr>
                            <pic:cNvPr id="378" name="Picture 37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10800000">
                              <a:off x="0" y="0"/>
                              <a:ext cx="548640" cy="521970"/>
                            </a:xfrm>
                            <a:prstGeom prst="rect">
                              <a:avLst/>
                            </a:prstGeom>
                          </pic:spPr>
                        </pic:pic>
                        <pic:pic xmlns:pic="http://schemas.openxmlformats.org/drawingml/2006/picture">
                          <pic:nvPicPr>
                            <pic:cNvPr id="379" name="Picture 379"/>
                            <pic:cNvPicPr>
                              <a:picLocks noChangeAspect="1"/>
                            </pic:cNvPicPr>
                          </pic:nvPicPr>
                          <pic:blipFill rotWithShape="1">
                            <a:blip r:embed="rId71" cstate="print">
                              <a:extLst>
                                <a:ext uri="{28A0092B-C50C-407E-A947-70E740481C1C}">
                                  <a14:useLocalDpi xmlns:a14="http://schemas.microsoft.com/office/drawing/2010/main" val="0"/>
                                </a:ext>
                              </a:extLst>
                            </a:blip>
                            <a:srcRect t="45547"/>
                            <a:stretch/>
                          </pic:blipFill>
                          <pic:spPr bwMode="auto">
                            <a:xfrm>
                              <a:off x="142240" y="452120"/>
                              <a:ext cx="353060" cy="23685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7C145C3" id="Group 408" o:spid="_x0000_s1026" style="position:absolute;margin-left:449pt;margin-top:69.65pt;width:41.75pt;height:44.5pt;z-index:252105728" coordsize="5302,565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9BoSP/KZkf/&#13;&#10;LiEc/AACAzADBQVEFxgX/3VHOv+mWkT/0ml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RaUn/vmFE/x4ZF+8AAQEaAgQEMRQWFf1xRTn/p1tE/9Jp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02pJ/6tZP/8QEhLfAAEBCwECAh0Q&#13;&#10;ExPxa0I3/6ZbRP/SaU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9ZrSv+RTTj/Bw0OywAAAAEAAQEICxAQ22A9M/+fWEP/0ml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XbEr/c0Ew/wMKC60AAAAAAAAAAAYLDLFGMCn/jVJC/79i&#13;&#10;Rv/TaU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12xK/1Y0KP8ABgd6&#13;&#10;AAAAAAAAAAAEBgZXGBgY/2lBNv+SVEL/u2FG/9FpSP/SaU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RaUn/2GxK/8RkRv8tIRz2AAICKQAAAAAAAAAAAAAAAgYJCocXGBf/UzYu/4FMPv+hWUT/vGJG&#13;&#10;/81nSP/SaUj/0WlI/9B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3JS/8JnS/8aGBfzAAICHwAAAAAAAAAAAAAAAAAAAAAAAAAAAAAAAAAAAAAAAAAAAAAAAAAAAAAA&#13;&#10;AAAAAAAAAAEBAQ0LEBHiY0A1/59cSP/Z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90U/+dVkD/CA4PzwAAAAQAAAAAAAAAAAAAAAAAAAAAAAAA&#13;&#10;AAAAAAAAAAAAAAAAAAAAAAAAAAAAAAAAAAAAAAAAAAAABwwNvE01Lf+VWUb/029Q/9l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hdVT/cEEy/wEICp0A&#13;&#10;AAAAAAAAAAAAAAAAAAAAAAAAAAAAAAAAAAAAAAAAAAAAAAAAAAAAAAAAAAAAAAAAAAAAAAAAAAUJ&#13;&#10;CY02KST/jFVF/8lrTv/acl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3JS/0MsJf8BBQZmAAAAAAAAAAAAAAAAAAAAAAAAAAAAAAAAAAAAAAAAAAAAAAAA&#13;&#10;AAAAAAAAAAAAAAAAAAAAAAAAAAAEBgZdIx4c/4JQQf+9Z0z/23JS/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nJS/8dpTP8gGxn8AQMDNAAAAAAAAAAAAAAAAAAA&#13;&#10;AAAAAAAAAAAAAAAAAAAAAAAAAAAAAAAAAAAAAAAAAAAAAAAAAAAAAAAAAgMEMhQWFvx0STz/sGJK&#13;&#10;/9tyUv/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50U/+jWUL/&#13;&#10;CxAR4wEBAQ4AAAAAAAAAAAAAAAAAAAAAAAAAAAAAAAAAAAAAAAAAAAAAAAAAAAAAAAAAAAAAAAAA&#13;&#10;AAAAAAAAAAEBARELEBHmYT81/6ReSf/acl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hdVT/dUQ0/wMKC7UAAAAAAAAAAAAAAAAAAAAAAAAAAAAAAAAAAAAAAAAA&#13;&#10;AAAAAAAAAAAAAAAAAAAAAAAAAAAAAAAAAAAAAAAAAAAABwwNwkw0LP+ZWkf/1XB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3HNS/0cuJv8CBwh6AAAAAAAAAAAA&#13;&#10;AAAAAAAAAAAAAAAAAAAAAAAAAAAAAAAAAAAAAAAAAAAAAAAAAAAAAAAAAAAAAAAAAAAAAAAAAAUJ&#13;&#10;CpQ3KST/j1ZF/81tT//Zcl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nJS&#13;&#10;/8hqTf8iHBr+AgQEPgAAAAAAAAAAAAAAAAAAAAAAAAAAAAAAAAAAAAAAAAAAAAAAAAAAAAAAAAAA&#13;&#10;AAAAAAAAAAAAAAAAAAAAAAAAAAAEBwdkJB8c/4NRQv/CaU3/23J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50U/+lWkL/DBER5QEBARAAAAAAAAAAAAAAAAAAAAAAAAAAAAAA&#13;&#10;AAAAAAAAAAAAAAAAAAAAAAAAAAAAAAAAAAAAAAAAAAAAAAAAAAAAAAAAAwQENxUXFv51Sj3/tGRL&#13;&#10;/9tyUv/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2HFR/9hxUf/hdVT/d0Q0/wMKDLkAAAAA&#13;&#10;AAAAAAAAAAAAAAAAAAAAAAAAAAAAAAAAAAAAAAAAAAAAAAAAAAAAAAAAAAAAAAAAAAAAAAAAAAAA&#13;&#10;AAAAAAAAAAECAhUMERHqZEE2/6NeSf/acl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3HNS/0gvJv8CBwiFAAAAAAAAAAAAAAAAAAAAAAAAAAAAAAAAAAAAAAAAAAAAAAAAAAAA&#13;&#10;AAAAAAAAAAAAAAAAAAAAAAAAAAAAAAAAAAAAAAAAAAABBw0OyFA2Lv+VWUb/0m9Q/9l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YcVH/2nJS/8prTf8kHhv/AgUFUAAAAAAAAAAAAAAAAAAAAAAA&#13;&#10;AAAAAAAAAAAAAAAAAAAAAAAAAAAAAAAAAAAAAAAAAAAAAAAAAAAAAAAAAAAAAAAAAAAAAAAAAAUK&#13;&#10;Cps6KyX/i1VE/8RqTv/acl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YcVH/2HFR/91zU/+qXET/DhMT&#13;&#10;9QIDAyMAAAAAAAAAAAAAAAAAAAAAAAAAAAAAAAAAAAAAAAAAAAAAAAAAAAAAAAAAAAAAAAAAAAAA&#13;&#10;AAAAAAAAAAAAAAAAAAAAAAAAAAAEBwdrJyAd/4NRQv+xY0r/23JS/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hdVT/gEk3/wUNDtQAAAAGAAAAAAAAAAAAAAAAAAAAAAAAAAAAAAAAAAAAAAAA&#13;&#10;AAAAAAAAAAAAAAAAAAAAAAAAAAAAAAAAAAAAAAAAAAAAAAAAAAAAAAAAAwQEPhcYF/95Sz7/n1xH&#13;&#10;/9ly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3nRT/1U1Kv8DCQukAAAAAAAAAAAAAAAA&#13;&#10;AAAAAAAAAAAAAAAAAAAAAAAAAAAAAAAAAAAAAAAAAAAAAAAAAAAAAAAAAAAAAAAAAAAAAAAAAAAA&#13;&#10;AAAAAAAAAAECAhgNEhLtaEM3/5JXRv/Rb1D/2X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XFR/9Jv&#13;&#10;T/8vIx//AwcHbgAAAAAAAAAAAAAAAAAAAAAAAAAAAAAAAAAAAAAAAAAAAAAAAAAAAAAAAAAAAAAA&#13;&#10;AAAAAAAAAAAAAAAAAAAAAAAAAAAAAAAAAAAAAAAAAAABBwwNvk00Lf+MVUX/wmlN/9py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xzUv+5Y0j/FhcW/gMEBDsAAAAAAAAAAAAAAAAAAAAAAAAAAAAAAAAA&#13;&#10;AAAAAAAAAAAAAAAAAAAAAAAAAAAAAAAAAAAAAAAAAAAAAAAAAAAAAAAAAAAAAAAAAAAAAAAAAAQI&#13;&#10;CH0vJSH/hlND/69iSv/bclL/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fdFP/lVI9/wgPEOkBAQIUAAAA&#13;&#10;AAAAAAAAAAAAAAAAAAAAAAAAAAAAAAAAAAAAAAAAAAAAAAAAAAAAAAAAAAAAAAAAAAAAAAAAAAAA&#13;&#10;AAAAAAAAAAAAAAAAAAAAAAAAAAADBAQ9GBgX/npMPv+dW0f/2X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4XVU/2s/Mf8DCwy8AAAAAAAAAAAAAAAAAAAAAAAAAAAAAAAAAAAAAAAAAAAAAAAAAAAAAAAA&#13;&#10;AAAAAAAAAAAAAAAAAAAAAAAAAAAAAAAAAAAAAAAAAAAAAAAAAAAAAAAAAQEBDgsQEOJjQDX/kVdF&#13;&#10;/89uT//Z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KAwMDKAUGBlIGCQl+BQsLpgUMDcYFDg/fCBAR8A4TE/sW&#13;&#10;Fxb/IBwZ/yohHf8zJSD/Oyki/0IsJP9GLiX/SC8m/0kvJv9HLib/RS0l/z8rJP85KCH/MCQf/ycf&#13;&#10;HP8eGxn/FRYV/A0SE/EIDxDiBAwNzAMKC68DCAmMBAcHZAMEBDsBAgIY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">
                <v:roundrect id="Rounded Rectangle 401" o:spid="_x0000_s1027" style="position:absolute;width:5302;height:56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" fillcolor="#d0e09b" stroked="f" strokeweight="1pt">
                  <v:stroke joinstyle="miter"/>
                </v:roundrect>
                <v:group id="Group 381" o:spid="_x0000_s1028" style="position:absolute;left:634;top:475;width:3783;height:4752" coordsize="5486,6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">
                  <v:shape id="Picture 378" o:spid="_x0000_s1029" type="#_x0000_t75" style="position:absolute;width:5486;height:5219;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">
                    <v:imagedata r:id="rId66" o:title=""/>
                  </v:shape>
                  <v:shape id="Picture 379" o:spid="_x0000_s1030" type="#_x0000_t75" style="position:absolute;left:1422;top:4521;width:3531;height:2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">
                    <v:imagedata r:id="rId72" o:title="" croptop="29850f"/>
                  </v:shape>
                </v:group>
              </v:group>
            </w:pict>
          </mc:Fallback>
        </mc:AlternateContent>
      </w:r>
      <w:r w:rsidR="003B28AB">
        <w:rPr>
          <w:noProof/>
        </w:rPr>
        <mc:AlternateContent>
          <mc:Choice Requires="wpg">
            <w:drawing>
              <wp:anchor distT="0" distB="0" distL="114300" distR="114300" simplePos="0" relativeHeight="252100608" behindDoc="0" locked="0" layoutInCell="1" allowOverlap="1" wp14:anchorId="0BC31FF9" wp14:editId="4CBA9B8B">
                <wp:simplePos x="0" y="0"/>
                <wp:positionH relativeFrom="column">
                  <wp:posOffset>5115560</wp:posOffset>
                </wp:positionH>
                <wp:positionV relativeFrom="paragraph">
                  <wp:posOffset>879400</wp:posOffset>
                </wp:positionV>
                <wp:extent cx="530225" cy="565150"/>
                <wp:effectExtent l="0" t="0" r="3175" b="6350"/>
                <wp:wrapNone/>
                <wp:docPr id="407" name="Group 407"/>
                <wp:cNvGraphicFramePr/>
                <a:graphic xmlns:a="http://schemas.openxmlformats.org/drawingml/2006/main">
                  <a:graphicData uri="http://schemas.microsoft.com/office/word/2010/wordprocessingGroup">
                    <wpg:wgp>
                      <wpg:cNvGrpSpPr/>
                      <wpg:grpSpPr>
                        <a:xfrm>
                          <a:off x="0" y="0"/>
                          <a:ext cx="530225" cy="565150"/>
                          <a:chOff x="0" y="0"/>
                          <a:chExt cx="530268" cy="565437"/>
                        </a:xfrm>
                      </wpg:grpSpPr>
                      <wps:wsp>
                        <wps:cNvPr id="400" name="Rounded Rectangle 400"/>
                        <wps:cNvSpPr/>
                        <wps:spPr>
                          <a:xfrm>
                            <a:off x="0" y="0"/>
                            <a:ext cx="530268" cy="565437"/>
                          </a:xfrm>
                          <a:prstGeom prst="roundRect">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0" name="Group 380"/>
                        <wpg:cNvGrpSpPr/>
                        <wpg:grpSpPr>
                          <a:xfrm>
                            <a:off x="73998" y="58141"/>
                            <a:ext cx="378372" cy="451068"/>
                            <a:chOff x="0" y="0"/>
                            <a:chExt cx="548640" cy="654050"/>
                          </a:xfrm>
                        </wpg:grpSpPr>
                        <pic:pic xmlns:pic="http://schemas.openxmlformats.org/drawingml/2006/picture">
                          <pic:nvPicPr>
                            <pic:cNvPr id="88" name="Picture 8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132080"/>
                              <a:ext cx="548640" cy="521970"/>
                            </a:xfrm>
                            <a:prstGeom prst="rect">
                              <a:avLst/>
                            </a:prstGeom>
                          </pic:spPr>
                        </pic:pic>
                        <pic:pic xmlns:pic="http://schemas.openxmlformats.org/drawingml/2006/picture">
                          <pic:nvPicPr>
                            <pic:cNvPr id="377" name="Picture 377"/>
                            <pic:cNvPicPr>
                              <a:picLocks noChangeAspect="1"/>
                            </pic:cNvPicPr>
                          </pic:nvPicPr>
                          <pic:blipFill rotWithShape="1">
                            <a:blip r:embed="rId71" cstate="print">
                              <a:extLst>
                                <a:ext uri="{28A0092B-C50C-407E-A947-70E740481C1C}">
                                  <a14:useLocalDpi xmlns:a14="http://schemas.microsoft.com/office/drawing/2010/main" val="0"/>
                                </a:ext>
                              </a:extLst>
                            </a:blip>
                            <a:srcRect t="1" b="53868"/>
                            <a:stretch/>
                          </pic:blipFill>
                          <pic:spPr bwMode="auto">
                            <a:xfrm>
                              <a:off x="124460" y="0"/>
                              <a:ext cx="353060" cy="20066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0FA184B" id="Group 407" o:spid="_x0000_s1026" style="position:absolute;margin-left:402.8pt;margin-top:69.25pt;width:41.75pt;height:44.5pt;z-index:252100608" coordsize="5302,565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0GhI/8pmR/8uIRz8AAIDMAMFBUQXGBf/dUc6/6ZaRP/SaU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9FpSf++YUT/HhkX7wABARoCBAQxFBYV/XFFOf+nW0T/&#13;&#10;0ml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Takn/q1k//xAS&#13;&#10;Et8AAQELAQICHRATE/FrQjf/pltE/9Jp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1mtK/5FNOP8HDQ7LAAAAAQABAQgLEBDbYD0z/59YQ//SaU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9dsSv9zQTD/AwoLrQAAAAAAAAAABgsM&#13;&#10;sUYwKf+NUkL/v2JG/9NpSP/PaEj/z2hI/89oSP/PaEj/z2hI/89oSP/PaEj/z2hI/89oSP/PaEj/&#13;&#10;z2hI/89oSP/PaEj/z2hI/89oSP/PaEj/z2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2HFR/9hxUf/bclL/wmdL/xoYF/MAAgIfAAAAAAAAAAAAAAAAAAAAAAAAAAAAAAAAAAAAAAAA&#13;&#10;AAAAAAAAAAAAAAAAAAAAAAAAAQEBDQsQEeJjQDX/n1xI/9lx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9hxUf/YcVH/33RT/51WQP8IDg/PAAAABAAAAAAAAAAA&#13;&#10;AAAAAAAAAAAAAAAAAAAAAAAAAAAAAAAAAAAAAAAAAAAAAAAAAAAAAAAAAAAHDA28TTUt/5VZRv/T&#13;&#10;b1D/2X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YcVH/2HFR/+F1&#13;&#10;VP9wQTL/AQgKnQAAAAAAAAAAAAAAAAAAAAAAAAAAAAAAAAAAAAAAAAAAAAAAAAAAAAAAAAAAAAAA&#13;&#10;AAAAAAAAAAAABQkJjTYpJP+MVUX/yWtO/9py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YcVH/2HFR/9hxUf/bclL/Qywl/wEFBmYAAAAAAAAAAAAAAAAAAAAAAAAAAAAAAAAA&#13;&#10;AAAAAAAAAAAAAAAAAAAAAAAAAAAAAAAAAAAAAAAAAAQGBl0jHhz/glBB/71nTP/bclL/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2HFR/9hxUf/aclL/x2lM/yAbGfwBAwM0AAAA&#13;&#10;AAAAAAAAAAAAAAAAAAAAAAAAAAAAAAAAAAAAAAAAAAAAAAAAAAAAAAAAAAAAAAAAAAAAAAACAwQy&#13;&#10;FBYW/HRJPP+wYkr/23JS/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9hxUf/Y&#13;&#10;cVH/3nRT/6NZQv8LEBHjAQEBDgAAAAAAAAAAAAAAAAAAAAAAAAAAAAAAAAAAAAAAAAAAAAAAAAAA&#13;&#10;AAAAAAAAAAAAAAAAAAAAAAAAAQEBEQsQEeZhPzX/pF5J/9py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YcVH/2HFR/+F1VP91RDT/AwoLtQAAAAAAAAAAAAAAAAAAAAAAAAAA&#13;&#10;AAAAAAAAAAAAAAAAAAAAAAAAAAAAAAAAAAAAAAAAAAAAAAAAAAAAAAAAAAAHDA3CTDQs/5laR//V&#13;&#10;cFH/2H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YcVH/2HFR/9hxUf/cc1L/Ry4m/wIH&#13;&#10;CHoAAAAAAAAAAAAAAAAAAAAAAAAAAAAAAAAAAAAAAAAAAAAAAAAAAAAAAAAAAAAAAAAAAAAAAAAA&#13;&#10;AAAAAAAAAAAABQkKlDcpJP+PVkX/zW1P/9ly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2HFR/9hxUf/aclL/yGpN/yIcGv4CBAQ+AAAAAAAAAAAAAAAAAAAAAAAAAAAAAAAAAAAAAAAAAAAA&#13;&#10;AAAAAAAAAAAAAAAAAAAAAAAAAAAAAAAAAAAAAAAAAAQHB2QkHxz/g1FC/8JpTf/bcl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9hxUf/YcVH/3nRT/6VaQv8MERHlAQEBEAAAAAAAAAAAAAAA&#13;&#10;AAAAAAAAAAAAAAAAAAAAAAAAAAAAAAAAAAAAAAAAAAAAAAAAAAAAAAAAAAAAAAAAAAAAAAADBAQ3&#13;&#10;FRcW/nVKPf+0ZEv/23JS/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YcVH/2HFR/+F1VP93&#13;&#10;RDT/AwoMuQAAAAAAAAAAAAAAAAAAAAAAAAAAAAAAAAAAAAAAAAAAAAAAAAAAAAAAAAAAAAAAAAAA&#13;&#10;AAAAAAAAAAAAAAAAAAAAAAAAAQICFQwREepkQTb/o15J/9pyUf/Y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YcVH/2HFR/9hxUf/cc1L/SC8m/wIHCIUAAAAAAAAAAAAAAAAAAAAAAAAAAAAAAAAAAAAA&#13;&#10;AAAAAAAAAAAAAAAAAAAAAAAAAAAAAAAAAAAAAAAAAAAAAAAAAAAAAAAAAAEHDQ7IUDYu/5VZRv/S&#13;&#10;b1D/2XF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2HFR/9hxUf/aclL/ymtN/yQeG/8CBQVQAAAAAAAA&#13;&#10;AAAAAAAAAAAAAAAAAAAAAAAAAAAAAAAAAAAAAAAAAAAAAAAAAAAAAAAAAAAAAAAAAAAAAAAAAAAA&#13;&#10;AAAAAAAAAAAABQoKmzorJf+LVUT/xGpO/9pyUf/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hxUf/YcVH/&#13;&#10;3XNT/6pcRP8OExP1AgMDIwAAAAAAAAAAAAAAAAAAAAAAAAAAAAAAAAAAAAAAAAAAAAAAAAAAAAAA&#13;&#10;AAAAAAAAAAAAAAAAAAAAAAAAAAAAAAAAAAAAAAAAAAQHB2snIB3/g1FC/7FjSv/bclL/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YcVH/2HFR/+F1VP+ASTf/BQ0O1AAAAAYAAAAAAAAAAAAAAAAAAAAAAAAA&#13;&#10;AAAAAAAAAAAAAAAAAAAAAAAAAAAAAAAAAAAAAAAAAAAAAAAAAAAAAAAAAAAAAAAAAAAAAAADBAQ+&#13;&#10;FxgX/3lLPv+fXEf/2XJR/9h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BAQoDAwMoBQYGUgYJCX4FCwumBQwNxgUO&#13;&#10;D98IEBHwDhMT+xYXFv8gHBn/KiEd/zMlIP87KSL/Qiwk/0YuJf9ILyb/SS8m/0cuJv9FLSX/Pysk&#13;&#10;/zkoIf8wJB//Jx8c/x4bGf8VFhX8DRIT8QgPEOIEDA3MAwoLrwMICYwEBwdkAwQEOwECAh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">
                <v:roundrect id="Rounded Rectangle 400" o:spid="_x0000_s1027" style="position:absolute;width:5302;height:56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" fillcolor="#d0e09b" stroked="f" strokeweight="1pt">
                  <v:stroke joinstyle="miter"/>
                </v:roundrect>
                <v:group id="Group 380" o:spid="_x0000_s1028" style="position:absolute;left:739;top:581;width:3784;height:4511" coordsize="5486,6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shape id="Picture 88" o:spid="_x0000_s1029" type="#_x0000_t75" style="position:absolute;top:1320;width:5486;height:5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">
                    <v:imagedata r:id="rId66" o:title=""/>
                  </v:shape>
                  <v:shape id="Picture 377" o:spid="_x0000_s1030" type="#_x0000_t75" style="position:absolute;left:1244;width:3531;height:20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">
                    <v:imagedata r:id="rId72" o:title="" croptop="1f" cropbottom="35303f"/>
                  </v:shape>
                </v:group>
              </v:group>
            </w:pict>
          </mc:Fallback>
        </mc:AlternateContent>
      </w:r>
      <w:r w:rsidR="00320D63" w:rsidRPr="005D282D">
        <w:rPr>
          <w:noProof/>
        </w:rPr>
        <w:drawing>
          <wp:anchor distT="0" distB="0" distL="114300" distR="114300" simplePos="0" relativeHeight="252143616" behindDoc="0" locked="0" layoutInCell="1" allowOverlap="1" wp14:anchorId="634C06F9" wp14:editId="2DEDFC5D">
            <wp:simplePos x="0" y="0"/>
            <wp:positionH relativeFrom="column">
              <wp:posOffset>9314180</wp:posOffset>
            </wp:positionH>
            <wp:positionV relativeFrom="paragraph">
              <wp:posOffset>5495290</wp:posOffset>
            </wp:positionV>
            <wp:extent cx="483870" cy="46355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3870" cy="463550"/>
                    </a:xfrm>
                    <a:prstGeom prst="rect">
                      <a:avLst/>
                    </a:prstGeom>
                  </pic:spPr>
                </pic:pic>
              </a:graphicData>
            </a:graphic>
            <wp14:sizeRelH relativeFrom="page">
              <wp14:pctWidth>0</wp14:pctWidth>
            </wp14:sizeRelH>
            <wp14:sizeRelV relativeFrom="page">
              <wp14:pctHeight>0</wp14:pctHeight>
            </wp14:sizeRelV>
          </wp:anchor>
        </w:drawing>
      </w:r>
      <w:r w:rsidR="00320D63" w:rsidRPr="005D282D">
        <w:rPr>
          <w:noProof/>
        </w:rPr>
        <w:drawing>
          <wp:anchor distT="0" distB="0" distL="114300" distR="114300" simplePos="0" relativeHeight="252144640" behindDoc="0" locked="0" layoutInCell="1" allowOverlap="1" wp14:anchorId="3CE5E609" wp14:editId="1DF73F99">
            <wp:simplePos x="0" y="0"/>
            <wp:positionH relativeFrom="column">
              <wp:posOffset>9314180</wp:posOffset>
            </wp:positionH>
            <wp:positionV relativeFrom="paragraph">
              <wp:posOffset>5157470</wp:posOffset>
            </wp:positionV>
            <wp:extent cx="483870" cy="463550"/>
            <wp:effectExtent l="0" t="0" r="0" b="635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3870" cy="463550"/>
                    </a:xfrm>
                    <a:prstGeom prst="rect">
                      <a:avLst/>
                    </a:prstGeom>
                  </pic:spPr>
                </pic:pic>
              </a:graphicData>
            </a:graphic>
            <wp14:sizeRelH relativeFrom="page">
              <wp14:pctWidth>0</wp14:pctWidth>
            </wp14:sizeRelH>
            <wp14:sizeRelV relativeFrom="page">
              <wp14:pctHeight>0</wp14:pctHeight>
            </wp14:sizeRelV>
          </wp:anchor>
        </w:drawing>
      </w:r>
      <w:r w:rsidR="00320D63" w:rsidRPr="005D282D">
        <w:rPr>
          <w:noProof/>
        </w:rPr>
        <w:drawing>
          <wp:anchor distT="0" distB="0" distL="114300" distR="114300" simplePos="0" relativeHeight="252139520" behindDoc="0" locked="0" layoutInCell="1" allowOverlap="1" wp14:anchorId="13A608FA" wp14:editId="314F92D2">
            <wp:simplePos x="0" y="0"/>
            <wp:positionH relativeFrom="column">
              <wp:posOffset>8978465</wp:posOffset>
            </wp:positionH>
            <wp:positionV relativeFrom="paragraph">
              <wp:posOffset>5501005</wp:posOffset>
            </wp:positionV>
            <wp:extent cx="483870" cy="463550"/>
            <wp:effectExtent l="0" t="0" r="0" b="635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3870" cy="463550"/>
                    </a:xfrm>
                    <a:prstGeom prst="rect">
                      <a:avLst/>
                    </a:prstGeom>
                  </pic:spPr>
                </pic:pic>
              </a:graphicData>
            </a:graphic>
            <wp14:sizeRelH relativeFrom="page">
              <wp14:pctWidth>0</wp14:pctWidth>
            </wp14:sizeRelH>
            <wp14:sizeRelV relativeFrom="page">
              <wp14:pctHeight>0</wp14:pctHeight>
            </wp14:sizeRelV>
          </wp:anchor>
        </w:drawing>
      </w:r>
      <w:r w:rsidR="00320D63" w:rsidRPr="005D282D">
        <w:rPr>
          <w:noProof/>
        </w:rPr>
        <mc:AlternateContent>
          <mc:Choice Requires="wps">
            <w:drawing>
              <wp:anchor distT="45720" distB="45720" distL="114300" distR="114300" simplePos="0" relativeHeight="251633664" behindDoc="0" locked="0" layoutInCell="1" allowOverlap="1" wp14:anchorId="181859AD" wp14:editId="54C04BA5">
                <wp:simplePos x="0" y="0"/>
                <wp:positionH relativeFrom="column">
                  <wp:posOffset>-89535</wp:posOffset>
                </wp:positionH>
                <wp:positionV relativeFrom="paragraph">
                  <wp:posOffset>-3387</wp:posOffset>
                </wp:positionV>
                <wp:extent cx="5048250" cy="50095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6F38D944" w14:textId="77777777" w:rsidR="005E3669" w:rsidRPr="003B28AB" w:rsidRDefault="005E3669" w:rsidP="005E3669">
                            <w:pPr>
                              <w:spacing w:after="0" w:line="240" w:lineRule="auto"/>
                              <w:rPr>
                                <w:rFonts w:eastAsia="Times New Roman"/>
                                <w:color w:val="00A8E7"/>
                              </w:rPr>
                            </w:pPr>
                            <w:r w:rsidRPr="003B28AB">
                              <w:rPr>
                                <w:b/>
                                <w:bCs/>
                                <w:color w:val="00A8E7"/>
                                <w:sz w:val="26"/>
                                <w:szCs w:val="26"/>
                              </w:rPr>
                              <w:t>Circles and Triangles</w:t>
                            </w:r>
                          </w:p>
                          <w:p w14:paraId="14D2FB35" w14:textId="77777777" w:rsidR="005E3669" w:rsidRDefault="005E3669" w:rsidP="005E3669">
                            <w:pPr>
                              <w:spacing w:after="0" w:line="240" w:lineRule="auto"/>
                              <w:rPr>
                                <w:rFonts w:eastAsia="Times New Roman"/>
                                <w:color w:val="000000"/>
                              </w:rPr>
                            </w:pPr>
                          </w:p>
                          <w:p w14:paraId="638F0342" w14:textId="77777777" w:rsidR="005E3669" w:rsidRDefault="005E3669" w:rsidP="005E3669">
                            <w:pPr>
                              <w:spacing w:after="0" w:line="240" w:lineRule="auto"/>
                              <w:rPr>
                                <w:rFonts w:eastAsia="Times New Roman"/>
                                <w:color w:val="000000"/>
                              </w:rPr>
                            </w:pPr>
                          </w:p>
                          <w:p w14:paraId="54EDEEB1" w14:textId="77777777" w:rsidR="005E3669" w:rsidRDefault="005E3669" w:rsidP="005E3669">
                            <w:pPr>
                              <w:spacing w:after="0" w:line="240" w:lineRule="auto"/>
                              <w:rPr>
                                <w:rFonts w:eastAsia="Times New Roman"/>
                                <w:color w:val="000000"/>
                              </w:rPr>
                            </w:pPr>
                          </w:p>
                          <w:p w14:paraId="3E4D905D" w14:textId="77777777" w:rsidR="005E3669" w:rsidRDefault="005E3669" w:rsidP="005E3669">
                            <w:pPr>
                              <w:spacing w:after="0" w:line="240" w:lineRule="auto"/>
                              <w:rPr>
                                <w:rFonts w:eastAsia="Times New Roman"/>
                                <w:color w:val="000000"/>
                              </w:rPr>
                            </w:pPr>
                          </w:p>
                          <w:p w14:paraId="0C1CBE9A" w14:textId="77777777" w:rsidR="005E3669" w:rsidRDefault="005E3669" w:rsidP="005E3669">
                            <w:pPr>
                              <w:spacing w:after="0" w:line="240" w:lineRule="auto"/>
                              <w:rPr>
                                <w:rFonts w:eastAsia="Times New Roman"/>
                                <w:color w:val="000000"/>
                              </w:rPr>
                            </w:pPr>
                          </w:p>
                          <w:p w14:paraId="4AB60B47" w14:textId="75989384" w:rsidR="00C029D0" w:rsidRDefault="005E3669" w:rsidP="00FB7838">
                            <w:pPr>
                              <w:spacing w:after="1560" w:line="240" w:lineRule="auto"/>
                              <w:rPr>
                                <w:rFonts w:eastAsia="Times New Roman"/>
                                <w:color w:val="000000"/>
                              </w:rPr>
                            </w:pPr>
                            <w:r>
                              <w:rPr>
                                <w:rFonts w:eastAsia="Times New Roman"/>
                                <w:b/>
                                <w:bCs/>
                                <w:color w:val="000000"/>
                              </w:rPr>
                              <w:br/>
                            </w:r>
                            <w:r w:rsidRPr="005E3669">
                              <w:rPr>
                                <w:rFonts w:eastAsia="Times New Roman"/>
                                <w:color w:val="000000"/>
                              </w:rPr>
                              <w:t xml:space="preserve">Talk about the shapes you can see in this dragon picture. Can you see any circles? Can you find any small triangles? What shape is the dragon's body? How are the triangles the same? How are they different? </w:t>
                            </w:r>
                          </w:p>
                          <w:p w14:paraId="0B765BFD" w14:textId="7801E1B8" w:rsidR="00204858" w:rsidRPr="00204858" w:rsidRDefault="00204858" w:rsidP="00204858">
                            <w:pPr>
                              <w:spacing w:after="360" w:line="240" w:lineRule="auto"/>
                              <w:rPr>
                                <w:rFonts w:ascii="Times New Roman" w:eastAsia="Times New Roman" w:hAnsi="Times New Roman"/>
                                <w:color w:val="auto"/>
                                <w:sz w:val="24"/>
                                <w:szCs w:val="24"/>
                              </w:rPr>
                            </w:pPr>
                            <w:r w:rsidRPr="00204858">
                              <w:rPr>
                                <w:rFonts w:eastAsia="Times New Roman"/>
                                <w:color w:val="000000"/>
                              </w:rPr>
                              <w:t xml:space="preserve">Which of these photos are </w:t>
                            </w:r>
                            <w:r>
                              <w:rPr>
                                <w:rFonts w:eastAsia="Times New Roman"/>
                                <w:color w:val="000000"/>
                              </w:rPr>
                              <w:br/>
                            </w:r>
                            <w:r w:rsidRPr="00204858">
                              <w:rPr>
                                <w:rFonts w:eastAsia="Times New Roman"/>
                                <w:color w:val="000000"/>
                              </w:rPr>
                              <w:t xml:space="preserve">showing triangles? Which </w:t>
                            </w:r>
                            <w:r>
                              <w:rPr>
                                <w:rFonts w:eastAsia="Times New Roman"/>
                                <w:color w:val="000000"/>
                              </w:rPr>
                              <w:br/>
                            </w:r>
                            <w:r w:rsidRPr="00204858">
                              <w:rPr>
                                <w:rFonts w:eastAsia="Times New Roman"/>
                                <w:color w:val="000000"/>
                              </w:rPr>
                              <w:t xml:space="preserve">are showing circles? How do </w:t>
                            </w:r>
                            <w:r>
                              <w:rPr>
                                <w:rFonts w:eastAsia="Times New Roman"/>
                                <w:color w:val="000000"/>
                              </w:rPr>
                              <w:br/>
                            </w:r>
                            <w:r w:rsidRPr="00204858">
                              <w:rPr>
                                <w:rFonts w:eastAsia="Times New Roman"/>
                                <w:color w:val="000000"/>
                              </w:rPr>
                              <w:t>you know?</w:t>
                            </w:r>
                          </w:p>
                          <w:p w14:paraId="23DB727A" w14:textId="77777777" w:rsidR="00204858" w:rsidRPr="00204858" w:rsidRDefault="00204858" w:rsidP="00204858">
                            <w:pPr>
                              <w:spacing w:after="0" w:line="240" w:lineRule="auto"/>
                              <w:rPr>
                                <w:rFonts w:ascii="Times New Roman" w:eastAsia="Times New Roman" w:hAnsi="Times New Roman"/>
                                <w:color w:val="auto"/>
                                <w:sz w:val="24"/>
                                <w:szCs w:val="24"/>
                              </w:rPr>
                            </w:pPr>
                            <w:r w:rsidRPr="00204858">
                              <w:rPr>
                                <w:rFonts w:eastAsia="Times New Roman"/>
                                <w:color w:val="000000"/>
                              </w:rPr>
                              <w:t>Bernie wants to make some triangle and circle shapes in the playdough using these 3D shapes. Which 3D shape will stamp circles? Which 3D shape will stamp triangles?</w:t>
                            </w:r>
                          </w:p>
                          <w:p w14:paraId="18A211E3" w14:textId="77777777" w:rsidR="00C17FC5" w:rsidRPr="00C17FC5" w:rsidRDefault="00C17FC5" w:rsidP="00C17FC5">
                            <w:pPr>
                              <w:spacing w:after="0" w:line="240" w:lineRule="auto"/>
                              <w:rPr>
                                <w:rFonts w:ascii="Times New Roman" w:eastAsia="Times New Roman" w:hAnsi="Times New Roman"/>
                                <w:color w:val="auto"/>
                                <w:sz w:val="24"/>
                                <w:szCs w:val="24"/>
                              </w:rPr>
                            </w:pPr>
                          </w:p>
                          <w:p w14:paraId="00EBD9BF" w14:textId="77777777" w:rsidR="00DE4FB5" w:rsidRDefault="00DE4FB5" w:rsidP="00DE4FB5">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59AD" id="_x0000_s1058" type="#_x0000_t202" style="position:absolute;margin-left:-7.05pt;margin-top:-.25pt;width:397.5pt;height:394.4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" filled="f" stroked="f">
                <v:textbox inset="4mm,3mm,4mm,4mm">
                  <w:txbxContent>
                    <w:p w14:paraId="6F38D944" w14:textId="77777777" w:rsidR="005E3669" w:rsidRPr="003B28AB" w:rsidRDefault="005E3669" w:rsidP="005E3669">
                      <w:pPr>
                        <w:spacing w:after="0" w:line="240" w:lineRule="auto"/>
                        <w:rPr>
                          <w:rFonts w:eastAsia="Times New Roman"/>
                          <w:color w:val="00A8E7"/>
                        </w:rPr>
                      </w:pPr>
                      <w:r w:rsidRPr="003B28AB">
                        <w:rPr>
                          <w:b/>
                          <w:bCs/>
                          <w:color w:val="00A8E7"/>
                          <w:sz w:val="26"/>
                          <w:szCs w:val="26"/>
                        </w:rPr>
                        <w:t>Circles and Triangles</w:t>
                      </w:r>
                    </w:p>
                    <w:p w14:paraId="14D2FB35" w14:textId="77777777" w:rsidR="005E3669" w:rsidRDefault="005E3669" w:rsidP="005E3669">
                      <w:pPr>
                        <w:spacing w:after="0" w:line="240" w:lineRule="auto"/>
                        <w:rPr>
                          <w:rFonts w:eastAsia="Times New Roman"/>
                          <w:color w:val="000000"/>
                        </w:rPr>
                      </w:pPr>
                    </w:p>
                    <w:p w14:paraId="638F0342" w14:textId="77777777" w:rsidR="005E3669" w:rsidRDefault="005E3669" w:rsidP="005E3669">
                      <w:pPr>
                        <w:spacing w:after="0" w:line="240" w:lineRule="auto"/>
                        <w:rPr>
                          <w:rFonts w:eastAsia="Times New Roman"/>
                          <w:color w:val="000000"/>
                        </w:rPr>
                      </w:pPr>
                    </w:p>
                    <w:p w14:paraId="54EDEEB1" w14:textId="77777777" w:rsidR="005E3669" w:rsidRDefault="005E3669" w:rsidP="005E3669">
                      <w:pPr>
                        <w:spacing w:after="0" w:line="240" w:lineRule="auto"/>
                        <w:rPr>
                          <w:rFonts w:eastAsia="Times New Roman"/>
                          <w:color w:val="000000"/>
                        </w:rPr>
                      </w:pPr>
                    </w:p>
                    <w:p w14:paraId="3E4D905D" w14:textId="77777777" w:rsidR="005E3669" w:rsidRDefault="005E3669" w:rsidP="005E3669">
                      <w:pPr>
                        <w:spacing w:after="0" w:line="240" w:lineRule="auto"/>
                        <w:rPr>
                          <w:rFonts w:eastAsia="Times New Roman"/>
                          <w:color w:val="000000"/>
                        </w:rPr>
                      </w:pPr>
                    </w:p>
                    <w:p w14:paraId="0C1CBE9A" w14:textId="77777777" w:rsidR="005E3669" w:rsidRDefault="005E3669" w:rsidP="005E3669">
                      <w:pPr>
                        <w:spacing w:after="0" w:line="240" w:lineRule="auto"/>
                        <w:rPr>
                          <w:rFonts w:eastAsia="Times New Roman"/>
                          <w:color w:val="000000"/>
                        </w:rPr>
                      </w:pPr>
                    </w:p>
                    <w:p w14:paraId="4AB60B47" w14:textId="75989384" w:rsidR="00C029D0" w:rsidRDefault="005E3669" w:rsidP="00FB7838">
                      <w:pPr>
                        <w:spacing w:after="1560" w:line="240" w:lineRule="auto"/>
                        <w:rPr>
                          <w:rFonts w:eastAsia="Times New Roman"/>
                          <w:color w:val="000000"/>
                        </w:rPr>
                      </w:pPr>
                      <w:r>
                        <w:rPr>
                          <w:rFonts w:eastAsia="Times New Roman"/>
                          <w:b/>
                          <w:bCs/>
                          <w:color w:val="000000"/>
                        </w:rPr>
                        <w:br/>
                      </w:r>
                      <w:r w:rsidRPr="005E3669">
                        <w:rPr>
                          <w:rFonts w:eastAsia="Times New Roman"/>
                          <w:color w:val="000000"/>
                        </w:rPr>
                        <w:t xml:space="preserve">Talk about the shapes you can see in this dragon picture. Can you see any circles? Can you find any small triangles? What shape is the dragon's body? How are the triangles the same? How are they different? </w:t>
                      </w:r>
                    </w:p>
                    <w:p w14:paraId="0B765BFD" w14:textId="7801E1B8" w:rsidR="00204858" w:rsidRPr="00204858" w:rsidRDefault="00204858" w:rsidP="00204858">
                      <w:pPr>
                        <w:spacing w:after="360" w:line="240" w:lineRule="auto"/>
                        <w:rPr>
                          <w:rFonts w:ascii="Times New Roman" w:eastAsia="Times New Roman" w:hAnsi="Times New Roman"/>
                          <w:color w:val="auto"/>
                          <w:sz w:val="24"/>
                          <w:szCs w:val="24"/>
                        </w:rPr>
                      </w:pPr>
                      <w:r w:rsidRPr="00204858">
                        <w:rPr>
                          <w:rFonts w:eastAsia="Times New Roman"/>
                          <w:color w:val="000000"/>
                        </w:rPr>
                        <w:t xml:space="preserve">Which of these photos are </w:t>
                      </w:r>
                      <w:r>
                        <w:rPr>
                          <w:rFonts w:eastAsia="Times New Roman"/>
                          <w:color w:val="000000"/>
                        </w:rPr>
                        <w:br/>
                      </w:r>
                      <w:r w:rsidRPr="00204858">
                        <w:rPr>
                          <w:rFonts w:eastAsia="Times New Roman"/>
                          <w:color w:val="000000"/>
                        </w:rPr>
                        <w:t xml:space="preserve">showing triangles? Which </w:t>
                      </w:r>
                      <w:r>
                        <w:rPr>
                          <w:rFonts w:eastAsia="Times New Roman"/>
                          <w:color w:val="000000"/>
                        </w:rPr>
                        <w:br/>
                      </w:r>
                      <w:r w:rsidRPr="00204858">
                        <w:rPr>
                          <w:rFonts w:eastAsia="Times New Roman"/>
                          <w:color w:val="000000"/>
                        </w:rPr>
                        <w:t xml:space="preserve">are showing circles? How do </w:t>
                      </w:r>
                      <w:r>
                        <w:rPr>
                          <w:rFonts w:eastAsia="Times New Roman"/>
                          <w:color w:val="000000"/>
                        </w:rPr>
                        <w:br/>
                      </w:r>
                      <w:r w:rsidRPr="00204858">
                        <w:rPr>
                          <w:rFonts w:eastAsia="Times New Roman"/>
                          <w:color w:val="000000"/>
                        </w:rPr>
                        <w:t>you know?</w:t>
                      </w:r>
                    </w:p>
                    <w:p w14:paraId="23DB727A" w14:textId="77777777" w:rsidR="00204858" w:rsidRPr="00204858" w:rsidRDefault="00204858" w:rsidP="00204858">
                      <w:pPr>
                        <w:spacing w:after="0" w:line="240" w:lineRule="auto"/>
                        <w:rPr>
                          <w:rFonts w:ascii="Times New Roman" w:eastAsia="Times New Roman" w:hAnsi="Times New Roman"/>
                          <w:color w:val="auto"/>
                          <w:sz w:val="24"/>
                          <w:szCs w:val="24"/>
                        </w:rPr>
                      </w:pPr>
                      <w:r w:rsidRPr="00204858">
                        <w:rPr>
                          <w:rFonts w:eastAsia="Times New Roman"/>
                          <w:color w:val="000000"/>
                        </w:rPr>
                        <w:t>Bernie wants to make some triangle and circle shapes in the playdough using these 3D shapes. Which 3D shape will stamp circles? Which 3D shape will stamp triangles?</w:t>
                      </w:r>
                    </w:p>
                    <w:p w14:paraId="18A211E3" w14:textId="77777777" w:rsidR="00C17FC5" w:rsidRPr="00C17FC5" w:rsidRDefault="00C17FC5" w:rsidP="00C17FC5">
                      <w:pPr>
                        <w:spacing w:after="0" w:line="240" w:lineRule="auto"/>
                        <w:rPr>
                          <w:rFonts w:ascii="Times New Roman" w:eastAsia="Times New Roman" w:hAnsi="Times New Roman"/>
                          <w:color w:val="auto"/>
                          <w:sz w:val="24"/>
                          <w:szCs w:val="24"/>
                        </w:rPr>
                      </w:pPr>
                    </w:p>
                    <w:p w14:paraId="00EBD9BF" w14:textId="77777777" w:rsidR="00DE4FB5" w:rsidRDefault="00DE4FB5" w:rsidP="00DE4FB5">
                      <w:pPr>
                        <w:spacing w:after="0" w:line="240" w:lineRule="auto"/>
                      </w:pPr>
                    </w:p>
                  </w:txbxContent>
                </v:textbox>
              </v:shape>
            </w:pict>
          </mc:Fallback>
        </mc:AlternateContent>
      </w:r>
      <w:r w:rsidR="00320D63" w:rsidRPr="005D282D">
        <w:rPr>
          <w:noProof/>
        </w:rPr>
        <w:drawing>
          <wp:anchor distT="0" distB="0" distL="114300" distR="114300" simplePos="0" relativeHeight="252137472" behindDoc="0" locked="0" layoutInCell="1" allowOverlap="1" wp14:anchorId="0172F57C" wp14:editId="7022CC1C">
            <wp:simplePos x="0" y="0"/>
            <wp:positionH relativeFrom="column">
              <wp:posOffset>6142355</wp:posOffset>
            </wp:positionH>
            <wp:positionV relativeFrom="paragraph">
              <wp:posOffset>2813866</wp:posOffset>
            </wp:positionV>
            <wp:extent cx="2922348" cy="2065287"/>
            <wp:effectExtent l="0" t="0" r="0" b="508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2348" cy="2065287"/>
                    </a:xfrm>
                    <a:prstGeom prst="roundRect">
                      <a:avLst/>
                    </a:prstGeom>
                  </pic:spPr>
                </pic:pic>
              </a:graphicData>
            </a:graphic>
            <wp14:sizeRelH relativeFrom="page">
              <wp14:pctWidth>0</wp14:pctWidth>
            </wp14:sizeRelH>
            <wp14:sizeRelV relativeFrom="page">
              <wp14:pctHeight>0</wp14:pctHeight>
            </wp14:sizeRelV>
          </wp:anchor>
        </w:drawing>
      </w:r>
      <w:r w:rsidR="000A309D" w:rsidRPr="005D282D">
        <w:rPr>
          <w:noProof/>
        </w:rPr>
        <w:drawing>
          <wp:anchor distT="0" distB="0" distL="114300" distR="114300" simplePos="0" relativeHeight="252092416" behindDoc="0" locked="0" layoutInCell="1" allowOverlap="1" wp14:anchorId="5C8B9A84" wp14:editId="01FD3FD8">
            <wp:simplePos x="0" y="0"/>
            <wp:positionH relativeFrom="column">
              <wp:posOffset>3142003</wp:posOffset>
            </wp:positionH>
            <wp:positionV relativeFrom="paragraph">
              <wp:posOffset>4005398</wp:posOffset>
            </wp:positionV>
            <wp:extent cx="743041" cy="908163"/>
            <wp:effectExtent l="0" t="0" r="0" b="635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43041" cy="908163"/>
                    </a:xfrm>
                    <a:prstGeom prst="rect">
                      <a:avLst/>
                    </a:prstGeom>
                  </pic:spPr>
                </pic:pic>
              </a:graphicData>
            </a:graphic>
            <wp14:sizeRelH relativeFrom="page">
              <wp14:pctWidth>0</wp14:pctWidth>
            </wp14:sizeRelH>
            <wp14:sizeRelV relativeFrom="page">
              <wp14:pctHeight>0</wp14:pctHeight>
            </wp14:sizeRelV>
          </wp:anchor>
        </w:drawing>
      </w:r>
      <w:r w:rsidR="000A309D" w:rsidRPr="005D282D">
        <w:rPr>
          <w:noProof/>
        </w:rPr>
        <w:drawing>
          <wp:anchor distT="0" distB="0" distL="114300" distR="114300" simplePos="0" relativeHeight="252094464" behindDoc="0" locked="0" layoutInCell="1" allowOverlap="1" wp14:anchorId="5457E077" wp14:editId="6B86E3B5">
            <wp:simplePos x="0" y="0"/>
            <wp:positionH relativeFrom="column">
              <wp:posOffset>2185574</wp:posOffset>
            </wp:positionH>
            <wp:positionV relativeFrom="paragraph">
              <wp:posOffset>4222750</wp:posOffset>
            </wp:positionV>
            <wp:extent cx="957761" cy="679961"/>
            <wp:effectExtent l="0" t="0" r="0" b="635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57761" cy="679961"/>
                    </a:xfrm>
                    <a:prstGeom prst="rect">
                      <a:avLst/>
                    </a:prstGeom>
                  </pic:spPr>
                </pic:pic>
              </a:graphicData>
            </a:graphic>
            <wp14:sizeRelH relativeFrom="page">
              <wp14:pctWidth>0</wp14:pctWidth>
            </wp14:sizeRelH>
            <wp14:sizeRelV relativeFrom="page">
              <wp14:pctHeight>0</wp14:pctHeight>
            </wp14:sizeRelV>
          </wp:anchor>
        </w:drawing>
      </w:r>
      <w:r w:rsidR="000A309D" w:rsidRPr="005D282D">
        <w:rPr>
          <w:noProof/>
        </w:rPr>
        <w:drawing>
          <wp:anchor distT="0" distB="0" distL="114300" distR="114300" simplePos="0" relativeHeight="252096512" behindDoc="0" locked="0" layoutInCell="1" allowOverlap="1" wp14:anchorId="651F7CCB" wp14:editId="30DA9756">
            <wp:simplePos x="0" y="0"/>
            <wp:positionH relativeFrom="column">
              <wp:posOffset>1511300</wp:posOffset>
            </wp:positionH>
            <wp:positionV relativeFrom="paragraph">
              <wp:posOffset>4000863</wp:posOffset>
            </wp:positionV>
            <wp:extent cx="874457" cy="679961"/>
            <wp:effectExtent l="0" t="0" r="1905" b="635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74457" cy="679961"/>
                    </a:xfrm>
                    <a:prstGeom prst="rect">
                      <a:avLst/>
                    </a:prstGeom>
                  </pic:spPr>
                </pic:pic>
              </a:graphicData>
            </a:graphic>
            <wp14:sizeRelH relativeFrom="page">
              <wp14:pctWidth>0</wp14:pctWidth>
            </wp14:sizeRelH>
            <wp14:sizeRelV relativeFrom="page">
              <wp14:pctHeight>0</wp14:pctHeight>
            </wp14:sizeRelV>
          </wp:anchor>
        </w:drawing>
      </w:r>
      <w:r w:rsidR="000A309D" w:rsidRPr="005D282D">
        <w:rPr>
          <w:noProof/>
        </w:rPr>
        <w:drawing>
          <wp:anchor distT="0" distB="0" distL="114300" distR="114300" simplePos="0" relativeHeight="252084224" behindDoc="0" locked="0" layoutInCell="1" allowOverlap="1" wp14:anchorId="060341AB" wp14:editId="618BA6A1">
            <wp:simplePos x="0" y="0"/>
            <wp:positionH relativeFrom="column">
              <wp:posOffset>1953895</wp:posOffset>
            </wp:positionH>
            <wp:positionV relativeFrom="paragraph">
              <wp:posOffset>2795905</wp:posOffset>
            </wp:positionV>
            <wp:extent cx="617855" cy="617220"/>
            <wp:effectExtent l="0" t="0" r="4445" b="50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rotWithShape="1">
                    <a:blip r:embed="rId78" cstate="print">
                      <a:extLst>
                        <a:ext uri="{28A0092B-C50C-407E-A947-70E740481C1C}">
                          <a14:useLocalDpi xmlns:a14="http://schemas.microsoft.com/office/drawing/2010/main" val="0"/>
                        </a:ext>
                      </a:extLst>
                    </a:blip>
                    <a:srcRect l="28036" t="-11" r="15644" b="11"/>
                    <a:stretch/>
                  </pic:blipFill>
                  <pic:spPr bwMode="auto">
                    <a:xfrm>
                      <a:off x="0" y="0"/>
                      <a:ext cx="617855" cy="6172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09D" w:rsidRPr="005D282D">
        <w:rPr>
          <w:noProof/>
        </w:rPr>
        <w:drawing>
          <wp:anchor distT="0" distB="0" distL="114300" distR="114300" simplePos="0" relativeHeight="252090368" behindDoc="0" locked="0" layoutInCell="1" allowOverlap="1" wp14:anchorId="5D6DC9D3" wp14:editId="5F9AD303">
            <wp:simplePos x="0" y="0"/>
            <wp:positionH relativeFrom="column">
              <wp:posOffset>4070985</wp:posOffset>
            </wp:positionH>
            <wp:positionV relativeFrom="paragraph">
              <wp:posOffset>2790371</wp:posOffset>
            </wp:positionV>
            <wp:extent cx="617855" cy="617220"/>
            <wp:effectExtent l="0" t="0" r="4445" b="508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rotWithShape="1">
                    <a:blip r:embed="rId79" cstate="print">
                      <a:extLst>
                        <a:ext uri="{28A0092B-C50C-407E-A947-70E740481C1C}">
                          <a14:useLocalDpi xmlns:a14="http://schemas.microsoft.com/office/drawing/2010/main" val="0"/>
                        </a:ext>
                      </a:extLst>
                    </a:blip>
                    <a:srcRect l="24316" t="21276" r="33407" b="15230"/>
                    <a:stretch/>
                  </pic:blipFill>
                  <pic:spPr bwMode="auto">
                    <a:xfrm>
                      <a:off x="0" y="0"/>
                      <a:ext cx="617855" cy="6172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838">
        <w:rPr>
          <w:noProof/>
        </w:rPr>
        <mc:AlternateContent>
          <mc:Choice Requires="wpg">
            <w:drawing>
              <wp:anchor distT="0" distB="0" distL="114300" distR="114300" simplePos="0" relativeHeight="252082176" behindDoc="0" locked="0" layoutInCell="1" allowOverlap="1" wp14:anchorId="30DF750D" wp14:editId="519E0E01">
                <wp:simplePos x="0" y="0"/>
                <wp:positionH relativeFrom="column">
                  <wp:posOffset>1151148</wp:posOffset>
                </wp:positionH>
                <wp:positionV relativeFrom="paragraph">
                  <wp:posOffset>1788923</wp:posOffset>
                </wp:positionV>
                <wp:extent cx="2606569" cy="795655"/>
                <wp:effectExtent l="0" t="0" r="0" b="4445"/>
                <wp:wrapNone/>
                <wp:docPr id="367" name="Group 367"/>
                <wp:cNvGraphicFramePr/>
                <a:graphic xmlns:a="http://schemas.openxmlformats.org/drawingml/2006/main">
                  <a:graphicData uri="http://schemas.microsoft.com/office/word/2010/wordprocessingGroup">
                    <wpg:wgp>
                      <wpg:cNvGrpSpPr/>
                      <wpg:grpSpPr>
                        <a:xfrm>
                          <a:off x="0" y="0"/>
                          <a:ext cx="2606569" cy="795655"/>
                          <a:chOff x="0" y="0"/>
                          <a:chExt cx="2606569" cy="795655"/>
                        </a:xfrm>
                      </wpg:grpSpPr>
                      <wpg:grpSp>
                        <wpg:cNvPr id="360" name="Group 360"/>
                        <wpg:cNvGrpSpPr/>
                        <wpg:grpSpPr>
                          <a:xfrm>
                            <a:off x="0" y="0"/>
                            <a:ext cx="2093595" cy="795655"/>
                            <a:chOff x="0" y="0"/>
                            <a:chExt cx="2093595" cy="795655"/>
                          </a:xfrm>
                        </wpg:grpSpPr>
                        <wps:wsp>
                          <wps:cNvPr id="335" name="Triangle 335"/>
                          <wps:cNvSpPr/>
                          <wps:spPr>
                            <a:xfrm>
                              <a:off x="175260" y="106680"/>
                              <a:ext cx="1857375" cy="517525"/>
                            </a:xfrm>
                            <a:prstGeom prst="triangl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riangle 336"/>
                          <wps:cNvSpPr/>
                          <wps:spPr>
                            <a:xfrm>
                              <a:off x="408940" y="624840"/>
                              <a:ext cx="220980" cy="170815"/>
                            </a:xfrm>
                            <a:prstGeom prst="triangle">
                              <a:avLst>
                                <a:gd name="adj" fmla="val 100000"/>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riangle 337"/>
                          <wps:cNvSpPr/>
                          <wps:spPr>
                            <a:xfrm>
                              <a:off x="1402080" y="624840"/>
                              <a:ext cx="220980" cy="170815"/>
                            </a:xfrm>
                            <a:prstGeom prst="triangle">
                              <a:avLst>
                                <a:gd name="adj" fmla="val 100000"/>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1018540" y="243840"/>
                              <a:ext cx="110490" cy="110490"/>
                            </a:xfrm>
                            <a:prstGeom prst="ellips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718820" y="444500"/>
                              <a:ext cx="110490" cy="110490"/>
                            </a:xfrm>
                            <a:prstGeom prst="ellips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1209040" y="482600"/>
                              <a:ext cx="110490" cy="110490"/>
                            </a:xfrm>
                            <a:prstGeom prst="ellips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1521460" y="444500"/>
                              <a:ext cx="110490" cy="110490"/>
                            </a:xfrm>
                            <a:prstGeom prst="ellips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riangle 342"/>
                          <wps:cNvSpPr/>
                          <wps:spPr>
                            <a:xfrm rot="1761178">
                              <a:off x="1137920" y="508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Triangle 343"/>
                          <wps:cNvSpPr/>
                          <wps:spPr>
                            <a:xfrm rot="1761178">
                              <a:off x="1272540" y="8128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riangle 344"/>
                          <wps:cNvSpPr/>
                          <wps:spPr>
                            <a:xfrm rot="1761178">
                              <a:off x="1407160" y="15494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riangle 345"/>
                          <wps:cNvSpPr/>
                          <wps:spPr>
                            <a:xfrm rot="1761178">
                              <a:off x="1541780" y="23114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riangle 346"/>
                          <wps:cNvSpPr/>
                          <wps:spPr>
                            <a:xfrm rot="1761178">
                              <a:off x="1681480" y="30988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riangle 347"/>
                          <wps:cNvSpPr/>
                          <wps:spPr>
                            <a:xfrm rot="1761178">
                              <a:off x="1816100" y="38608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riangle 348"/>
                          <wps:cNvSpPr/>
                          <wps:spPr>
                            <a:xfrm rot="1761178">
                              <a:off x="1938020" y="452120"/>
                              <a:ext cx="155575" cy="143510"/>
                            </a:xfrm>
                            <a:prstGeom prst="triangle">
                              <a:avLst/>
                            </a:prstGeom>
                            <a:solidFill>
                              <a:srgbClr val="FFE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0" y="167640"/>
                              <a:ext cx="408940" cy="4089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Oval 350"/>
                          <wps:cNvSpPr/>
                          <wps:spPr>
                            <a:xfrm>
                              <a:off x="129540" y="322580"/>
                              <a:ext cx="142240" cy="142240"/>
                            </a:xfrm>
                            <a:prstGeom prst="ellipse">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Oval 351"/>
                          <wps:cNvSpPr/>
                          <wps:spPr>
                            <a:xfrm>
                              <a:off x="162560" y="464820"/>
                              <a:ext cx="76200" cy="76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Oval 352"/>
                          <wps:cNvSpPr/>
                          <wps:spPr>
                            <a:xfrm>
                              <a:off x="86360" y="254000"/>
                              <a:ext cx="89191" cy="8919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Oval 353"/>
                          <wps:cNvSpPr/>
                          <wps:spPr>
                            <a:xfrm>
                              <a:off x="236220" y="259080"/>
                              <a:ext cx="89191" cy="8919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256540" y="292100"/>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Oval 355"/>
                          <wps:cNvSpPr/>
                          <wps:spPr>
                            <a:xfrm>
                              <a:off x="111760" y="289560"/>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Oval 356"/>
                          <wps:cNvSpPr/>
                          <wps:spPr>
                            <a:xfrm>
                              <a:off x="139700" y="365760"/>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Oval 357"/>
                          <wps:cNvSpPr/>
                          <wps:spPr>
                            <a:xfrm>
                              <a:off x="213360" y="363220"/>
                              <a:ext cx="45720" cy="457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Triangle 358"/>
                          <wps:cNvSpPr/>
                          <wps:spPr>
                            <a:xfrm rot="1698325">
                              <a:off x="317500" y="12700"/>
                              <a:ext cx="71224" cy="193935"/>
                            </a:xfrm>
                            <a:prstGeom prst="triangle">
                              <a:avLst>
                                <a:gd name="adj" fmla="val 54465"/>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riangle 359"/>
                          <wps:cNvSpPr/>
                          <wps:spPr>
                            <a:xfrm rot="20306083">
                              <a:off x="40640" y="0"/>
                              <a:ext cx="71224" cy="193935"/>
                            </a:xfrm>
                            <a:prstGeom prst="triangle">
                              <a:avLst>
                                <a:gd name="adj" fmla="val 54465"/>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 name="Oval 361"/>
                        <wps:cNvSpPr/>
                        <wps:spPr>
                          <a:xfrm>
                            <a:off x="2033708" y="594232"/>
                            <a:ext cx="104140" cy="1041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a:off x="2128478" y="622407"/>
                            <a:ext cx="104140" cy="1041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2228370" y="635214"/>
                            <a:ext cx="104140" cy="1041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2323140" y="609600"/>
                            <a:ext cx="104140" cy="1041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2407664" y="555812"/>
                            <a:ext cx="104140" cy="104140"/>
                          </a:xfrm>
                          <a:prstGeom prst="ellips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riangle 366"/>
                        <wps:cNvSpPr/>
                        <wps:spPr>
                          <a:xfrm rot="1761178">
                            <a:off x="2450994" y="432867"/>
                            <a:ext cx="155575" cy="143510"/>
                          </a:xfrm>
                          <a:prstGeom prst="triangle">
                            <a:avLst/>
                          </a:prstGeom>
                          <a:solidFill>
                            <a:srgbClr val="D0E0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C6F7D6" id="Group 367" o:spid="_x0000_s1026" style="position:absolute;margin-left:90.65pt;margin-top:140.85pt;width:205.25pt;height:62.65pt;z-index:252082176" coordsize="26065,79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">
                <v:group id="Group 360" o:spid="_x0000_s1027" style="position:absolute;width:20935;height:7956" coordsize="20935,7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0yA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35" o:spid="_x0000_s1028" type="#_x0000_t5" style="position:absolute;left:1752;top:1066;width:18574;height:5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" fillcolor="#85bd32" strokecolor="#85bd32" strokeweight="1pt"/>
                  <v:shape id="Triangle 336" o:spid="_x0000_s1029" type="#_x0000_t5" style="position:absolute;left:4089;top:6248;width:2210;height:1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" adj="21600" fillcolor="#85bd32" stroked="f" strokeweight="1pt"/>
                  <v:shape id="Triangle 337" o:spid="_x0000_s1030" type="#_x0000_t5" style="position:absolute;left:14020;top:6248;width:2210;height:17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" adj="21600" fillcolor="#85bd32" stroked="f" strokeweight="1pt"/>
                  <v:oval id="Oval 338" o:spid="_x0000_s1031" style="position:absolute;left:10185;top:2438;width:1105;height:1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" fillcolor="#e6007f" stroked="f" strokeweight="1pt">
                    <v:stroke joinstyle="miter"/>
                  </v:oval>
                  <v:oval id="Oval 339" o:spid="_x0000_s1032" style="position:absolute;left:7188;top:4445;width:1105;height:11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" fillcolor="#e6007f" stroked="f" strokeweight="1pt">
                    <v:stroke joinstyle="miter"/>
                  </v:oval>
                  <v:oval id="Oval 340" o:spid="_x0000_s1033" style="position:absolute;left:12090;top:4826;width:1105;height:11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" fillcolor="#e6007f" stroked="f" strokeweight="1pt">
                    <v:stroke joinstyle="miter"/>
                  </v:oval>
                  <v:oval id="Oval 341" o:spid="_x0000_s1034" style="position:absolute;left:15214;top:4445;width:1105;height:11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" fillcolor="#e6007f" stroked="f" strokeweight="1pt">
                    <v:stroke joinstyle="miter"/>
                  </v:oval>
                  <v:shape id="Triangle 342" o:spid="_x0000_s1035" type="#_x0000_t5" style="position:absolute;left:11379;top:50;width:1555;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" fillcolor="#ffe000" stroked="f" strokeweight="1pt"/>
                  <v:shape id="Triangle 343" o:spid="_x0000_s1036" type="#_x0000_t5" style="position:absolute;left:12725;top:812;width:1556;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" fillcolor="#ffe000" stroked="f" strokeweight="1pt"/>
                  <v:shape id="Triangle 344" o:spid="_x0000_s1037" type="#_x0000_t5" style="position:absolute;left:14071;top:1549;width:1556;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" fillcolor="#ffe000" stroked="f" strokeweight="1pt"/>
                  <v:shape id="Triangle 345" o:spid="_x0000_s1038" type="#_x0000_t5" style="position:absolute;left:15417;top:2311;width:1556;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" fillcolor="#ffe000" stroked="f" strokeweight="1pt"/>
                  <v:shape id="Triangle 346" o:spid="_x0000_s1039" type="#_x0000_t5" style="position:absolute;left:16814;top:3098;width:1556;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" fillcolor="#ffe000" stroked="f" strokeweight="1pt"/>
                  <v:shape id="Triangle 347" o:spid="_x0000_s1040" type="#_x0000_t5" style="position:absolute;left:18161;top:3860;width:1555;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" fillcolor="#ffe000" stroked="f" strokeweight="1pt"/>
                  <v:shape id="Triangle 348" o:spid="_x0000_s1041" type="#_x0000_t5" style="position:absolute;left:19380;top:4521;width:1555;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" fillcolor="#ffe000" stroked="f" strokeweight="1pt"/>
                  <v:oval id="Oval 349" o:spid="_x0000_s1042" style="position:absolute;top:1676;width:4089;height:40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" fillcolor="#85bd32" stroked="f" strokeweight="1pt">
                    <v:stroke joinstyle="miter"/>
                  </v:oval>
                  <v:oval id="Oval 350" o:spid="_x0000_s1043" style="position:absolute;left:1295;top:3225;width:1422;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" fillcolor="#d0e09b" stroked="f" strokeweight="1pt">
                    <v:stroke joinstyle="miter"/>
                  </v:oval>
                  <v:oval id="Oval 351" o:spid="_x0000_s1044" style="position:absolute;left:1625;top:4648;width:762;height: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" fillcolor="#1c1c1c [3213]" stroked="f" strokeweight="1pt">
                    <v:stroke joinstyle="miter"/>
                  </v:oval>
                  <v:oval id="Oval 352" o:spid="_x0000_s1045" style="position:absolute;left:863;top:2540;width:892;height: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" fillcolor="white [3212]" stroked="f" strokeweight="1pt">
                    <v:stroke joinstyle="miter"/>
                  </v:oval>
                  <v:oval id="Oval 353" o:spid="_x0000_s1046" style="position:absolute;left:2362;top:2590;width:892;height: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" fillcolor="white [3212]" stroked="f" strokeweight="1pt">
                    <v:stroke joinstyle="miter"/>
                  </v:oval>
                  <v:oval id="Oval 354" o:spid="_x0000_s1047" style="position:absolute;left:2565;top:2921;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" fillcolor="#1c1c1c [3213]" stroked="f" strokeweight="1pt">
                    <v:stroke joinstyle="miter"/>
                  </v:oval>
                  <v:oval id="Oval 355" o:spid="_x0000_s1048" style="position:absolute;left:1117;top:2895;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" fillcolor="#1c1c1c [3213]" stroked="f" strokeweight="1pt">
                    <v:stroke joinstyle="miter"/>
                  </v:oval>
                  <v:oval id="Oval 356" o:spid="_x0000_s1049" style="position:absolute;left:1397;top:3657;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" fillcolor="#1c1c1c [3213]" stroked="f" strokeweight="1pt">
                    <v:stroke joinstyle="miter"/>
                  </v:oval>
                  <v:oval id="Oval 357" o:spid="_x0000_s1050" style="position:absolute;left:2133;top:363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" fillcolor="#1c1c1c [3213]" stroked="f" strokeweight="1pt">
                    <v:stroke joinstyle="miter"/>
                  </v:oval>
                  <v:shape id="Triangle 358" o:spid="_x0000_s1051" type="#_x0000_t5" style="position:absolute;left:3175;top:127;width:712;height:1939;rotation:185502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" adj="11764" fillcolor="#e6007f" stroked="f" strokeweight="1pt"/>
                  <v:shape id="Triangle 359" o:spid="_x0000_s1052" type="#_x0000_t5" style="position:absolute;left:406;width:712;height:1939;rotation:-141330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" adj="11764" fillcolor="#e6007f" stroked="f" strokeweight="1pt"/>
                </v:group>
                <v:oval id="Oval 361" o:spid="_x0000_s1053" style="position:absolute;left:20337;top:5942;width:1041;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" fillcolor="#85bd32" stroked="f" strokeweight="1pt">
                  <v:stroke joinstyle="miter"/>
                </v:oval>
                <v:oval id="Oval 362" o:spid="_x0000_s1054" style="position:absolute;left:21284;top:6224;width:1042;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" fillcolor="#85bd32" stroked="f" strokeweight="1pt">
                  <v:stroke joinstyle="miter"/>
                </v:oval>
                <v:oval id="Oval 363" o:spid="_x0000_s1055" style="position:absolute;left:22283;top:6352;width:1042;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" fillcolor="#85bd32" stroked="f" strokeweight="1pt">
                  <v:stroke joinstyle="miter"/>
                </v:oval>
                <v:oval id="Oval 364" o:spid="_x0000_s1056" style="position:absolute;left:23231;top:6096;width:1041;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" fillcolor="#85bd32" stroked="f" strokeweight="1pt">
                  <v:stroke joinstyle="miter"/>
                </v:oval>
                <v:oval id="Oval 365" o:spid="_x0000_s1057" style="position:absolute;left:24076;top:5558;width:1042;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" fillcolor="#85bd32" stroked="f" strokeweight="1pt">
                  <v:stroke joinstyle="miter"/>
                </v:oval>
                <v:shape id="Triangle 366" o:spid="_x0000_s1058" type="#_x0000_t5" style="position:absolute;left:24509;top:4328;width:1556;height:1435;rotation:1923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" fillcolor="#d0e09b" stroked="f" strokeweight="1pt"/>
              </v:group>
            </w:pict>
          </mc:Fallback>
        </mc:AlternateContent>
      </w:r>
      <w:r w:rsidR="00204858">
        <w:rPr>
          <w:noProof/>
        </w:rPr>
        <mc:AlternateContent>
          <mc:Choice Requires="wps">
            <w:drawing>
              <wp:anchor distT="0" distB="0" distL="114300" distR="114300" simplePos="0" relativeHeight="252012544" behindDoc="0" locked="0" layoutInCell="1" allowOverlap="1" wp14:anchorId="430F2B70" wp14:editId="378C1621">
                <wp:simplePos x="0" y="0"/>
                <wp:positionH relativeFrom="column">
                  <wp:posOffset>498475</wp:posOffset>
                </wp:positionH>
                <wp:positionV relativeFrom="paragraph">
                  <wp:posOffset>717550</wp:posOffset>
                </wp:positionV>
                <wp:extent cx="463550" cy="427355"/>
                <wp:effectExtent l="12700" t="12700" r="31750" b="17145"/>
                <wp:wrapNone/>
                <wp:docPr id="330" name="Triangle 330"/>
                <wp:cNvGraphicFramePr/>
                <a:graphic xmlns:a="http://schemas.openxmlformats.org/drawingml/2006/main">
                  <a:graphicData uri="http://schemas.microsoft.com/office/word/2010/wordprocessingShape">
                    <wps:wsp>
                      <wps:cNvSpPr/>
                      <wps:spPr>
                        <a:xfrm>
                          <a:off x="0" y="0"/>
                          <a:ext cx="463550" cy="427355"/>
                        </a:xfrm>
                        <a:prstGeom prst="triangle">
                          <a:avLst/>
                        </a:prstGeom>
                        <a:solidFill>
                          <a:srgbClr val="85BD32"/>
                        </a:solidFill>
                        <a:ln>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F106" id="Triangle 330" o:spid="_x0000_s1026" type="#_x0000_t5" style="position:absolute;margin-left:39.25pt;margin-top:56.5pt;width:36.5pt;height:33.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" fillcolor="#85bd32" strokecolor="#85bd32" strokeweight="1pt"/>
            </w:pict>
          </mc:Fallback>
        </mc:AlternateContent>
      </w:r>
      <w:r w:rsidR="005E3669">
        <w:rPr>
          <w:noProof/>
        </w:rPr>
        <mc:AlternateContent>
          <mc:Choice Requires="wps">
            <w:drawing>
              <wp:anchor distT="0" distB="0" distL="114300" distR="114300" simplePos="0" relativeHeight="252014592" behindDoc="0" locked="0" layoutInCell="1" allowOverlap="1" wp14:anchorId="6BC77D44" wp14:editId="1439BAB2">
                <wp:simplePos x="0" y="0"/>
                <wp:positionH relativeFrom="column">
                  <wp:posOffset>1716405</wp:posOffset>
                </wp:positionH>
                <wp:positionV relativeFrom="paragraph">
                  <wp:posOffset>756920</wp:posOffset>
                </wp:positionV>
                <wp:extent cx="525145" cy="330200"/>
                <wp:effectExtent l="0" t="0" r="0" b="0"/>
                <wp:wrapNone/>
                <wp:docPr id="331" name="Triangle 331"/>
                <wp:cNvGraphicFramePr/>
                <a:graphic xmlns:a="http://schemas.openxmlformats.org/drawingml/2006/main">
                  <a:graphicData uri="http://schemas.microsoft.com/office/word/2010/wordprocessingShape">
                    <wps:wsp>
                      <wps:cNvSpPr/>
                      <wps:spPr>
                        <a:xfrm>
                          <a:off x="0" y="0"/>
                          <a:ext cx="525145" cy="330200"/>
                        </a:xfrm>
                        <a:prstGeom prst="triangle">
                          <a:avLst>
                            <a:gd name="adj" fmla="val 100000"/>
                          </a:avLst>
                        </a:prstGeom>
                        <a:solidFill>
                          <a:srgbClr val="00A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9F9B6" id="Triangle 331" o:spid="_x0000_s1026" type="#_x0000_t5" style="position:absolute;margin-left:135.15pt;margin-top:59.6pt;width:41.35pt;height:26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" adj="21600" fillcolor="#00a8e7" stroked="f" strokeweight="1pt"/>
            </w:pict>
          </mc:Fallback>
        </mc:AlternateContent>
      </w:r>
      <w:r w:rsidR="005E3669">
        <w:rPr>
          <w:noProof/>
        </w:rPr>
        <mc:AlternateContent>
          <mc:Choice Requires="wps">
            <w:drawing>
              <wp:anchor distT="0" distB="0" distL="114300" distR="114300" simplePos="0" relativeHeight="252016640" behindDoc="0" locked="0" layoutInCell="1" allowOverlap="1" wp14:anchorId="5A1E22CA" wp14:editId="05BBF5D1">
                <wp:simplePos x="0" y="0"/>
                <wp:positionH relativeFrom="column">
                  <wp:posOffset>1276985</wp:posOffset>
                </wp:positionH>
                <wp:positionV relativeFrom="paragraph">
                  <wp:posOffset>572135</wp:posOffset>
                </wp:positionV>
                <wp:extent cx="278765" cy="627380"/>
                <wp:effectExtent l="41593" t="9207" r="0" b="131128"/>
                <wp:wrapNone/>
                <wp:docPr id="332" name="Triangle 332"/>
                <wp:cNvGraphicFramePr/>
                <a:graphic xmlns:a="http://schemas.openxmlformats.org/drawingml/2006/main">
                  <a:graphicData uri="http://schemas.microsoft.com/office/word/2010/wordprocessingShape">
                    <wps:wsp>
                      <wps:cNvSpPr/>
                      <wps:spPr>
                        <a:xfrm rot="3780877">
                          <a:off x="0" y="0"/>
                          <a:ext cx="278765" cy="627380"/>
                        </a:xfrm>
                        <a:prstGeom prst="triangle">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E67D" id="Triangle 332" o:spid="_x0000_s1026" type="#_x0000_t5" style="position:absolute;margin-left:100.55pt;margin-top:45.05pt;width:21.95pt;height:49.4pt;rotation:4129726fd;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" fillcolor="#e6007f" stroked="f" strokeweight="1pt"/>
            </w:pict>
          </mc:Fallback>
        </mc:AlternateContent>
      </w:r>
      <w:r w:rsidR="005E3669">
        <w:rPr>
          <w:noProof/>
        </w:rPr>
        <mc:AlternateContent>
          <mc:Choice Requires="wps">
            <w:drawing>
              <wp:anchor distT="0" distB="0" distL="114300" distR="114300" simplePos="0" relativeHeight="252017664" behindDoc="0" locked="0" layoutInCell="1" allowOverlap="1" wp14:anchorId="5DFEF1A1" wp14:editId="16D1FA6A">
                <wp:simplePos x="0" y="0"/>
                <wp:positionH relativeFrom="column">
                  <wp:posOffset>3102610</wp:posOffset>
                </wp:positionH>
                <wp:positionV relativeFrom="paragraph">
                  <wp:posOffset>717550</wp:posOffset>
                </wp:positionV>
                <wp:extent cx="485775" cy="485775"/>
                <wp:effectExtent l="0" t="0" r="0" b="0"/>
                <wp:wrapNone/>
                <wp:docPr id="333" name="Oval 333"/>
                <wp:cNvGraphicFramePr/>
                <a:graphic xmlns:a="http://schemas.openxmlformats.org/drawingml/2006/main">
                  <a:graphicData uri="http://schemas.microsoft.com/office/word/2010/wordprocessingShape">
                    <wps:wsp>
                      <wps:cNvSpPr/>
                      <wps:spPr>
                        <a:xfrm>
                          <a:off x="0" y="0"/>
                          <a:ext cx="485775" cy="485775"/>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E6655" id="Oval 333" o:spid="_x0000_s1026" style="position:absolute;margin-left:244.3pt;margin-top:56.5pt;width:38.25pt;height:38.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" fillcolor="#f08216" stroked="f" strokeweight="1pt">
                <v:stroke joinstyle="miter"/>
              </v:oval>
            </w:pict>
          </mc:Fallback>
        </mc:AlternateContent>
      </w:r>
      <w:r w:rsidR="005E3669">
        <w:rPr>
          <w:noProof/>
        </w:rPr>
        <mc:AlternateContent>
          <mc:Choice Requires="wps">
            <w:drawing>
              <wp:anchor distT="0" distB="0" distL="114300" distR="114300" simplePos="0" relativeHeight="252019712" behindDoc="0" locked="0" layoutInCell="1" allowOverlap="1" wp14:anchorId="2B73A9F5" wp14:editId="108083C9">
                <wp:simplePos x="0" y="0"/>
                <wp:positionH relativeFrom="column">
                  <wp:posOffset>3870960</wp:posOffset>
                </wp:positionH>
                <wp:positionV relativeFrom="paragraph">
                  <wp:posOffset>761595</wp:posOffset>
                </wp:positionV>
                <wp:extent cx="311150" cy="311150"/>
                <wp:effectExtent l="0" t="0" r="6350" b="6350"/>
                <wp:wrapNone/>
                <wp:docPr id="334" name="Oval 334"/>
                <wp:cNvGraphicFramePr/>
                <a:graphic xmlns:a="http://schemas.openxmlformats.org/drawingml/2006/main">
                  <a:graphicData uri="http://schemas.microsoft.com/office/word/2010/wordprocessingShape">
                    <wps:wsp>
                      <wps:cNvSpPr/>
                      <wps:spPr>
                        <a:xfrm>
                          <a:off x="0" y="0"/>
                          <a:ext cx="311150" cy="311150"/>
                        </a:xfrm>
                        <a:prstGeom prst="ellipse">
                          <a:avLst/>
                        </a:prstGeom>
                        <a:solidFill>
                          <a:srgbClr val="26B7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A6E0E" id="Oval 334" o:spid="_x0000_s1026" style="position:absolute;margin-left:304.8pt;margin-top:59.95pt;width:24.5pt;height:2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" fillcolor="#26b7bc" stroked="f" strokeweight="1pt">
                <v:stroke joinstyle="miter"/>
              </v:oval>
            </w:pict>
          </mc:Fallback>
        </mc:AlternateContent>
      </w:r>
      <w:r w:rsidR="005E3669">
        <w:rPr>
          <w:noProof/>
        </w:rPr>
        <mc:AlternateContent>
          <mc:Choice Requires="wps">
            <w:drawing>
              <wp:anchor distT="0" distB="0" distL="114300" distR="114300" simplePos="0" relativeHeight="252011520" behindDoc="0" locked="0" layoutInCell="1" allowOverlap="1" wp14:anchorId="0AD34523" wp14:editId="2D4C703E">
                <wp:simplePos x="0" y="0"/>
                <wp:positionH relativeFrom="column">
                  <wp:posOffset>3030220</wp:posOffset>
                </wp:positionH>
                <wp:positionV relativeFrom="paragraph">
                  <wp:posOffset>277927</wp:posOffset>
                </wp:positionV>
                <wp:extent cx="1332230" cy="544195"/>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332230" cy="544195"/>
                        </a:xfrm>
                        <a:prstGeom prst="rect">
                          <a:avLst/>
                        </a:prstGeom>
                        <a:noFill/>
                        <a:ln w="6350">
                          <a:noFill/>
                        </a:ln>
                      </wps:spPr>
                      <wps:txbx>
                        <w:txbxContent>
                          <w:p w14:paraId="621CD721" w14:textId="0C87EB52" w:rsidR="005E3669" w:rsidRDefault="005E3669" w:rsidP="005E3669">
                            <w:pPr>
                              <w:jc w:val="center"/>
                            </w:pPr>
                            <w:r w:rsidRPr="005E3669">
                              <w:rPr>
                                <w:rFonts w:eastAsia="Times New Roman"/>
                                <w:b/>
                                <w:bCs/>
                                <w:color w:val="000000"/>
                              </w:rPr>
                              <w:t xml:space="preserve">Circles </w:t>
                            </w:r>
                            <w:r w:rsidRPr="00BB40D6">
                              <w:rPr>
                                <w:rFonts w:eastAsia="Times New Roman"/>
                                <w:color w:val="000000"/>
                              </w:rPr>
                              <w:t>have</w:t>
                            </w:r>
                            <w:r w:rsidRPr="005E3669">
                              <w:rPr>
                                <w:rFonts w:eastAsia="Times New Roman"/>
                                <w:b/>
                                <w:bCs/>
                                <w:color w:val="000000"/>
                              </w:rPr>
                              <w:t xml:space="preserve"> 1 curved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4523" id="Text Box 329" o:spid="_x0000_s1059" type="#_x0000_t202" style="position:absolute;margin-left:238.6pt;margin-top:21.9pt;width:104.9pt;height:42.8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" filled="f" stroked="f" strokeweight=".5pt">
                <v:textbox>
                  <w:txbxContent>
                    <w:p w14:paraId="621CD721" w14:textId="0C87EB52" w:rsidR="005E3669" w:rsidRDefault="005E3669" w:rsidP="005E3669">
                      <w:pPr>
                        <w:jc w:val="center"/>
                      </w:pPr>
                      <w:r w:rsidRPr="005E3669">
                        <w:rPr>
                          <w:rFonts w:eastAsia="Times New Roman"/>
                          <w:b/>
                          <w:bCs/>
                          <w:color w:val="000000"/>
                        </w:rPr>
                        <w:t xml:space="preserve">Circles </w:t>
                      </w:r>
                      <w:r w:rsidRPr="00BB40D6">
                        <w:rPr>
                          <w:rFonts w:eastAsia="Times New Roman"/>
                          <w:color w:val="000000"/>
                        </w:rPr>
                        <w:t>have</w:t>
                      </w:r>
                      <w:r w:rsidRPr="005E3669">
                        <w:rPr>
                          <w:rFonts w:eastAsia="Times New Roman"/>
                          <w:b/>
                          <w:bCs/>
                          <w:color w:val="000000"/>
                        </w:rPr>
                        <w:t xml:space="preserve"> 1 curved side.</w:t>
                      </w:r>
                    </w:p>
                  </w:txbxContent>
                </v:textbox>
              </v:shape>
            </w:pict>
          </mc:Fallback>
        </mc:AlternateContent>
      </w:r>
      <w:r w:rsidR="005E3669">
        <w:rPr>
          <w:noProof/>
        </w:rPr>
        <mc:AlternateContent>
          <mc:Choice Requires="wps">
            <w:drawing>
              <wp:anchor distT="0" distB="0" distL="114300" distR="114300" simplePos="0" relativeHeight="252009472" behindDoc="0" locked="0" layoutInCell="1" allowOverlap="1" wp14:anchorId="60483AB5" wp14:editId="687AB32B">
                <wp:simplePos x="0" y="0"/>
                <wp:positionH relativeFrom="column">
                  <wp:posOffset>428193</wp:posOffset>
                </wp:positionH>
                <wp:positionV relativeFrom="paragraph">
                  <wp:posOffset>288574</wp:posOffset>
                </wp:positionV>
                <wp:extent cx="1819072" cy="54419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819072" cy="544195"/>
                        </a:xfrm>
                        <a:prstGeom prst="rect">
                          <a:avLst/>
                        </a:prstGeom>
                        <a:noFill/>
                        <a:ln w="6350">
                          <a:noFill/>
                        </a:ln>
                      </wps:spPr>
                      <wps:txbx>
                        <w:txbxContent>
                          <w:p w14:paraId="6FEA48FF" w14:textId="695662C9" w:rsidR="005E3669" w:rsidRDefault="005E3669" w:rsidP="005E3669">
                            <w:pPr>
                              <w:jc w:val="center"/>
                            </w:pPr>
                            <w:r w:rsidRPr="005E3669">
                              <w:rPr>
                                <w:rFonts w:eastAsia="Times New Roman"/>
                                <w:b/>
                                <w:bCs/>
                                <w:color w:val="000000"/>
                              </w:rPr>
                              <w:t>Triangles</w:t>
                            </w:r>
                            <w:r w:rsidRPr="005E3669">
                              <w:rPr>
                                <w:rFonts w:eastAsia="Times New Roman"/>
                                <w:color w:val="000000"/>
                              </w:rPr>
                              <w:t xml:space="preserve"> have </w:t>
                            </w:r>
                            <w:r w:rsidRPr="005E3669">
                              <w:rPr>
                                <w:rFonts w:eastAsia="Times New Roman"/>
                                <w:b/>
                                <w:bCs/>
                                <w:color w:val="000000"/>
                              </w:rPr>
                              <w:t>3 straight sides</w:t>
                            </w:r>
                            <w:r w:rsidRPr="005E3669">
                              <w:rPr>
                                <w:rFonts w:eastAsia="Times New Roman"/>
                                <w:color w:val="000000"/>
                              </w:rPr>
                              <w:t xml:space="preserve"> and </w:t>
                            </w:r>
                            <w:r w:rsidRPr="005E3669">
                              <w:rPr>
                                <w:rFonts w:eastAsia="Times New Roman"/>
                                <w:b/>
                                <w:bCs/>
                                <w:color w:val="000000"/>
                              </w:rPr>
                              <w:t xml:space="preserve">3 </w:t>
                            </w:r>
                            <w:r w:rsidRPr="005E3669">
                              <w:rPr>
                                <w:rFonts w:eastAsia="Times New Roman"/>
                                <w:b/>
                                <w:bCs/>
                                <w:color w:val="000000"/>
                              </w:rPr>
                              <w:t>corners</w:t>
                            </w:r>
                            <w:r w:rsidR="00BB40D6">
                              <w:rPr>
                                <w:rFonts w:eastAsia="Times New Roman"/>
                                <w:b/>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83AB5" id="Text Box 328" o:spid="_x0000_s1060" type="#_x0000_t202" style="position:absolute;margin-left:33.7pt;margin-top:22.7pt;width:143.25pt;height:42.8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ctsHAIAADQ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" filled="f" stroked="f" strokeweight=".5pt">
                <v:textbox>
                  <w:txbxContent>
                    <w:p w14:paraId="6FEA48FF" w14:textId="695662C9" w:rsidR="005E3669" w:rsidRDefault="005E3669" w:rsidP="005E3669">
                      <w:pPr>
                        <w:jc w:val="center"/>
                      </w:pPr>
                      <w:r w:rsidRPr="005E3669">
                        <w:rPr>
                          <w:rFonts w:eastAsia="Times New Roman"/>
                          <w:b/>
                          <w:bCs/>
                          <w:color w:val="000000"/>
                        </w:rPr>
                        <w:t>Triangles</w:t>
                      </w:r>
                      <w:r w:rsidRPr="005E3669">
                        <w:rPr>
                          <w:rFonts w:eastAsia="Times New Roman"/>
                          <w:color w:val="000000"/>
                        </w:rPr>
                        <w:t xml:space="preserve"> have </w:t>
                      </w:r>
                      <w:r w:rsidRPr="005E3669">
                        <w:rPr>
                          <w:rFonts w:eastAsia="Times New Roman"/>
                          <w:b/>
                          <w:bCs/>
                          <w:color w:val="000000"/>
                        </w:rPr>
                        <w:t>3 straight sides</w:t>
                      </w:r>
                      <w:r w:rsidRPr="005E3669">
                        <w:rPr>
                          <w:rFonts w:eastAsia="Times New Roman"/>
                          <w:color w:val="000000"/>
                        </w:rPr>
                        <w:t xml:space="preserve"> and </w:t>
                      </w:r>
                      <w:r w:rsidRPr="005E3669">
                        <w:rPr>
                          <w:rFonts w:eastAsia="Times New Roman"/>
                          <w:b/>
                          <w:bCs/>
                          <w:color w:val="000000"/>
                        </w:rPr>
                        <w:t xml:space="preserve">3 </w:t>
                      </w:r>
                      <w:r w:rsidRPr="005E3669">
                        <w:rPr>
                          <w:rFonts w:eastAsia="Times New Roman"/>
                          <w:b/>
                          <w:bCs/>
                          <w:color w:val="000000"/>
                        </w:rPr>
                        <w:t>corners</w:t>
                      </w:r>
                      <w:r w:rsidR="00BB40D6">
                        <w:rPr>
                          <w:rFonts w:eastAsia="Times New Roman"/>
                          <w:b/>
                          <w:bCs/>
                          <w:color w:val="000000"/>
                        </w:rPr>
                        <w:t>.</w:t>
                      </w:r>
                    </w:p>
                  </w:txbxContent>
                </v:textbox>
              </v:shape>
            </w:pict>
          </mc:Fallback>
        </mc:AlternateContent>
      </w:r>
      <w:r w:rsidR="00DE4FB5" w:rsidRPr="005D282D">
        <w:rPr>
          <w:noProof/>
        </w:rPr>
        <mc:AlternateContent>
          <mc:Choice Requires="wps">
            <w:drawing>
              <wp:anchor distT="45720" distB="45720" distL="114300" distR="114300" simplePos="0" relativeHeight="251639808" behindDoc="0" locked="1" layoutInCell="1" allowOverlap="1" wp14:anchorId="5DC72205" wp14:editId="46385EC0">
                <wp:simplePos x="0" y="0"/>
                <wp:positionH relativeFrom="column">
                  <wp:posOffset>5005705</wp:posOffset>
                </wp:positionH>
                <wp:positionV relativeFrom="page">
                  <wp:posOffset>5684520</wp:posOffset>
                </wp:positionV>
                <wp:extent cx="5120640" cy="10166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016635"/>
                        </a:xfrm>
                        <a:prstGeom prst="rect">
                          <a:avLst/>
                        </a:prstGeom>
                        <a:noFill/>
                        <a:ln w="9525">
                          <a:noFill/>
                          <a:miter lim="800000"/>
                          <a:headEnd/>
                          <a:tailEnd/>
                        </a:ln>
                      </wps:spPr>
                      <wps:txbx>
                        <w:txbxContent>
                          <w:p w14:paraId="17064214" w14:textId="77777777" w:rsidR="00DE4FB5" w:rsidRPr="00DE4FB5" w:rsidRDefault="00DE4FB5" w:rsidP="00DE4FB5">
                            <w:pPr>
                              <w:pStyle w:val="Heading3"/>
                              <w:spacing w:before="0" w:after="40"/>
                              <w:rPr>
                                <w:sz w:val="22"/>
                                <w:szCs w:val="22"/>
                              </w:rPr>
                            </w:pPr>
                            <w:r w:rsidRPr="00DE4FB5">
                              <w:rPr>
                                <w:sz w:val="22"/>
                                <w:szCs w:val="22"/>
                              </w:rPr>
                              <w:t>Challenge Yourself:</w:t>
                            </w:r>
                          </w:p>
                          <w:p w14:paraId="6621B522" w14:textId="45C6480E" w:rsidR="00DE4FB5" w:rsidRPr="00320D63" w:rsidRDefault="00320D63" w:rsidP="00320D63">
                            <w:pPr>
                              <w:pStyle w:val="Bullets"/>
                              <w:rPr>
                                <w:rFonts w:ascii="Times New Roman" w:hAnsi="Times New Roman"/>
                                <w:color w:val="auto"/>
                                <w:sz w:val="24"/>
                                <w:szCs w:val="24"/>
                              </w:rPr>
                            </w:pPr>
                            <w:r w:rsidRPr="00320D63">
                              <w:t xml:space="preserve">Use 3 different coloured building blocks to build a model. </w:t>
                            </w:r>
                            <w:r>
                              <w:br/>
                            </w:r>
                            <w:r w:rsidRPr="00320D63">
                              <w:t xml:space="preserve">Can you describe your model to a grown-up so they can </w:t>
                            </w:r>
                            <w:r>
                              <w:br/>
                            </w:r>
                            <w:r w:rsidRPr="00320D63">
                              <w:t>make one the same as yours?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72205" id="_x0000_s1061" type="#_x0000_t202" style="position:absolute;margin-left:394.15pt;margin-top:447.6pt;width:403.2pt;height:80.0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" filled="f" stroked="f">
                <v:textbox inset="3mm,2.5mm,3mm,3mm">
                  <w:txbxContent>
                    <w:p w14:paraId="17064214" w14:textId="77777777" w:rsidR="00DE4FB5" w:rsidRPr="00DE4FB5" w:rsidRDefault="00DE4FB5" w:rsidP="00DE4FB5">
                      <w:pPr>
                        <w:pStyle w:val="Heading3"/>
                        <w:spacing w:before="0" w:after="40"/>
                        <w:rPr>
                          <w:sz w:val="22"/>
                          <w:szCs w:val="22"/>
                        </w:rPr>
                      </w:pPr>
                      <w:r w:rsidRPr="00DE4FB5">
                        <w:rPr>
                          <w:sz w:val="22"/>
                          <w:szCs w:val="22"/>
                        </w:rPr>
                        <w:t>Challenge Yourself:</w:t>
                      </w:r>
                    </w:p>
                    <w:p w14:paraId="6621B522" w14:textId="45C6480E" w:rsidR="00DE4FB5" w:rsidRPr="00320D63" w:rsidRDefault="00320D63" w:rsidP="00320D63">
                      <w:pPr>
                        <w:pStyle w:val="Bullets"/>
                        <w:rPr>
                          <w:rFonts w:ascii="Times New Roman" w:hAnsi="Times New Roman"/>
                          <w:color w:val="auto"/>
                          <w:sz w:val="24"/>
                          <w:szCs w:val="24"/>
                        </w:rPr>
                      </w:pPr>
                      <w:r w:rsidRPr="00320D63">
                        <w:t xml:space="preserve">Use 3 different coloured building blocks to build a model. </w:t>
                      </w:r>
                      <w:r>
                        <w:br/>
                      </w:r>
                      <w:r w:rsidRPr="00320D63">
                        <w:t xml:space="preserve">Can you describe your model to a grown-up so they can </w:t>
                      </w:r>
                      <w:r>
                        <w:br/>
                      </w:r>
                      <w:r w:rsidRPr="00320D63">
                        <w:t>make one the same as yours?</w:t>
                      </w:r>
                    </w:p>
                  </w:txbxContent>
                </v:textbox>
                <w10:wrap anchory="page"/>
                <w10:anchorlock/>
              </v:shape>
            </w:pict>
          </mc:Fallback>
        </mc:AlternateContent>
      </w:r>
      <w:r w:rsidR="00DE4FB5" w:rsidRPr="005D282D">
        <w:rPr>
          <w:noProof/>
        </w:rPr>
        <mc:AlternateContent>
          <mc:Choice Requires="wps">
            <w:drawing>
              <wp:anchor distT="45720" distB="45720" distL="114300" distR="114300" simplePos="0" relativeHeight="251637760" behindDoc="0" locked="1" layoutInCell="1" allowOverlap="1" wp14:anchorId="43300E2C" wp14:editId="7B97B554">
                <wp:simplePos x="0" y="0"/>
                <wp:positionH relativeFrom="column">
                  <wp:posOffset>-116205</wp:posOffset>
                </wp:positionH>
                <wp:positionV relativeFrom="page">
                  <wp:posOffset>5686425</wp:posOffset>
                </wp:positionV>
                <wp:extent cx="5120640" cy="1739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739900"/>
                        </a:xfrm>
                        <a:prstGeom prst="rect">
                          <a:avLst/>
                        </a:prstGeom>
                        <a:noFill/>
                        <a:ln w="9525">
                          <a:noFill/>
                          <a:miter lim="800000"/>
                          <a:headEnd/>
                          <a:tailEnd/>
                        </a:ln>
                      </wps:spPr>
                      <wps:txbx>
                        <w:txbxContent>
                          <w:p w14:paraId="2B86D19C" w14:textId="77777777" w:rsidR="00DE4FB5" w:rsidRPr="00DE4FB5" w:rsidRDefault="00DE4FB5" w:rsidP="00DE4FB5">
                            <w:pPr>
                              <w:pStyle w:val="Heading3"/>
                              <w:spacing w:before="0" w:after="40"/>
                              <w:rPr>
                                <w:sz w:val="22"/>
                                <w:szCs w:val="22"/>
                              </w:rPr>
                            </w:pPr>
                            <w:r w:rsidRPr="00DE4FB5">
                              <w:rPr>
                                <w:sz w:val="22"/>
                                <w:szCs w:val="22"/>
                              </w:rPr>
                              <w:t>Challenge Yourself:</w:t>
                            </w:r>
                          </w:p>
                          <w:p w14:paraId="1C813625" w14:textId="77777777" w:rsidR="000A309D" w:rsidRPr="000A309D" w:rsidRDefault="000A309D" w:rsidP="000A309D">
                            <w:pPr>
                              <w:pStyle w:val="Bullets"/>
                            </w:pPr>
                            <w:r w:rsidRPr="000A309D">
                              <w:t>Make a circle and a triangle out of paper or card with your grown-up. Go on a shape hunt around your house or garden. How many circles can you find? How many triangles?</w:t>
                            </w:r>
                          </w:p>
                          <w:p w14:paraId="6E242962" w14:textId="19742ABE" w:rsidR="00DE4FB5" w:rsidRPr="00161114" w:rsidRDefault="000A309D" w:rsidP="000A309D">
                            <w:pPr>
                              <w:pStyle w:val="Bullets"/>
                            </w:pPr>
                            <w:r w:rsidRPr="000A309D">
                              <w:t>Ask your grown-up for some coins. Can you arrange the coins to make a circle shape? Can you arrange them to make a triangle?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00E2C" id="_x0000_s1062" type="#_x0000_t202" style="position:absolute;margin-left:-9.15pt;margin-top:447.75pt;width:403.2pt;height:137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" filled="f" stroked="f">
                <v:textbox inset="3mm,2.5mm,3mm,3mm">
                  <w:txbxContent>
                    <w:p w14:paraId="2B86D19C" w14:textId="77777777" w:rsidR="00DE4FB5" w:rsidRPr="00DE4FB5" w:rsidRDefault="00DE4FB5" w:rsidP="00DE4FB5">
                      <w:pPr>
                        <w:pStyle w:val="Heading3"/>
                        <w:spacing w:before="0" w:after="40"/>
                        <w:rPr>
                          <w:sz w:val="22"/>
                          <w:szCs w:val="22"/>
                        </w:rPr>
                      </w:pPr>
                      <w:r w:rsidRPr="00DE4FB5">
                        <w:rPr>
                          <w:sz w:val="22"/>
                          <w:szCs w:val="22"/>
                        </w:rPr>
                        <w:t>Challenge Yourself:</w:t>
                      </w:r>
                    </w:p>
                    <w:p w14:paraId="1C813625" w14:textId="77777777" w:rsidR="000A309D" w:rsidRPr="000A309D" w:rsidRDefault="000A309D" w:rsidP="000A309D">
                      <w:pPr>
                        <w:pStyle w:val="Bullets"/>
                      </w:pPr>
                      <w:r w:rsidRPr="000A309D">
                        <w:t>Make a circle and a triangle out of paper or card with your grown-up. Go on a shape hunt around your house or garden. How many circles can you find? How many triangles?</w:t>
                      </w:r>
                    </w:p>
                    <w:p w14:paraId="6E242962" w14:textId="19742ABE" w:rsidR="00DE4FB5" w:rsidRPr="00161114" w:rsidRDefault="000A309D" w:rsidP="000A309D">
                      <w:pPr>
                        <w:pStyle w:val="Bullets"/>
                      </w:pPr>
                      <w:r w:rsidRPr="000A309D">
                        <w:t>Ask your grown-up for some coins. Can you arrange the coins to make a circle shape? Can you arrange them to make a triangle?</w:t>
                      </w:r>
                    </w:p>
                  </w:txbxContent>
                </v:textbox>
                <w10:wrap anchory="page"/>
                <w10:anchorlock/>
              </v:shape>
            </w:pict>
          </mc:Fallback>
        </mc:AlternateContent>
      </w:r>
      <w:r w:rsidR="00DE4FB5" w:rsidRPr="005D282D">
        <w:rPr>
          <w:noProof/>
        </w:rPr>
        <mc:AlternateContent>
          <mc:Choice Requires="wps">
            <w:drawing>
              <wp:anchor distT="45720" distB="45720" distL="114300" distR="114300" simplePos="0" relativeHeight="251619326" behindDoc="0" locked="0" layoutInCell="1" allowOverlap="1" wp14:anchorId="4942A685" wp14:editId="06143F98">
                <wp:simplePos x="0" y="0"/>
                <wp:positionH relativeFrom="column">
                  <wp:posOffset>5004435</wp:posOffset>
                </wp:positionH>
                <wp:positionV relativeFrom="paragraph">
                  <wp:posOffset>-1905</wp:posOffset>
                </wp:positionV>
                <wp:extent cx="5048250" cy="50095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1686D554" w14:textId="77777777" w:rsidR="003B28AB" w:rsidRPr="003B28AB" w:rsidRDefault="000A309D" w:rsidP="003B28AB">
                            <w:pPr>
                              <w:spacing w:after="120" w:line="240" w:lineRule="auto"/>
                              <w:rPr>
                                <w:rFonts w:cs="Raanana"/>
                                <w:b/>
                                <w:bCs/>
                                <w:color w:val="00A8E7"/>
                                <w:sz w:val="26"/>
                                <w:szCs w:val="26"/>
                              </w:rPr>
                            </w:pPr>
                            <w:r w:rsidRPr="003B28AB">
                              <w:rPr>
                                <w:rFonts w:cs="Raanana"/>
                                <w:b/>
                                <w:bCs/>
                                <w:color w:val="00A8E7"/>
                                <w:sz w:val="26"/>
                                <w:szCs w:val="26"/>
                              </w:rPr>
                              <w:t xml:space="preserve">Spatial Awareness: Positional Language </w:t>
                            </w:r>
                          </w:p>
                          <w:p w14:paraId="55A0993F" w14:textId="0469C926" w:rsidR="004F6AAE" w:rsidRDefault="004F6AAE" w:rsidP="003B28AB">
                            <w:pPr>
                              <w:spacing w:after="120" w:line="240" w:lineRule="auto"/>
                              <w:rPr>
                                <w:rFonts w:eastAsia="Times New Roman"/>
                                <w:color w:val="000000"/>
                              </w:rPr>
                            </w:pPr>
                            <w:r w:rsidRPr="004F6AAE">
                              <w:rPr>
                                <w:rFonts w:eastAsia="Times New Roman"/>
                                <w:color w:val="000000"/>
                              </w:rPr>
                              <w:t>Positional language describes where objects are.</w:t>
                            </w:r>
                          </w:p>
                          <w:p w14:paraId="11C23A6F" w14:textId="2C45CAA8" w:rsidR="004F6AAE" w:rsidRDefault="004F6AAE" w:rsidP="00320D63">
                            <w:pPr>
                              <w:spacing w:after="1560" w:line="240" w:lineRule="auto"/>
                              <w:rPr>
                                <w:rFonts w:eastAsia="Times New Roman"/>
                                <w:color w:val="000000"/>
                              </w:rPr>
                            </w:pPr>
                            <w:r w:rsidRPr="004F6AAE">
                              <w:rPr>
                                <w:rFonts w:eastAsia="Times New Roman"/>
                                <w:color w:val="000000"/>
                              </w:rPr>
                              <w:t>Can you talk to me about where the worm is in each of these pictures?</w:t>
                            </w:r>
                          </w:p>
                          <w:p w14:paraId="362CFC1F" w14:textId="77777777" w:rsidR="00320D63" w:rsidRPr="00320D63" w:rsidRDefault="00320D63" w:rsidP="00320D63">
                            <w:pPr>
                              <w:spacing w:after="0" w:line="240" w:lineRule="auto"/>
                              <w:rPr>
                                <w:rFonts w:ascii="Times New Roman" w:eastAsia="Times New Roman" w:hAnsi="Times New Roman"/>
                                <w:color w:val="auto"/>
                                <w:sz w:val="24"/>
                                <w:szCs w:val="24"/>
                              </w:rPr>
                            </w:pPr>
                            <w:r w:rsidRPr="00320D63">
                              <w:rPr>
                                <w:rFonts w:eastAsia="Times New Roman"/>
                                <w:color w:val="000000"/>
                              </w:rPr>
                              <w:t>What can you see on the treasure map? Where is the pirate? Where is the mermaid sitting? What is next to the palm trees?</w:t>
                            </w:r>
                          </w:p>
                          <w:p w14:paraId="76D0FD29" w14:textId="77777777" w:rsidR="00320D63" w:rsidRPr="00320D63" w:rsidRDefault="00320D63" w:rsidP="00320D63">
                            <w:pPr>
                              <w:spacing w:after="0" w:line="240" w:lineRule="auto"/>
                              <w:rPr>
                                <w:rFonts w:ascii="Times New Roman" w:eastAsia="Times New Roman" w:hAnsi="Times New Roman"/>
                                <w:color w:val="auto"/>
                                <w:sz w:val="24"/>
                                <w:szCs w:val="24"/>
                              </w:rPr>
                            </w:pPr>
                            <w:r w:rsidRPr="00320D63">
                              <w:rPr>
                                <w:rFonts w:ascii="Times New Roman" w:eastAsia="Times New Roman" w:hAnsi="Times New Roman"/>
                                <w:color w:val="auto"/>
                                <w:sz w:val="24"/>
                                <w:szCs w:val="24"/>
                              </w:rPr>
                              <w:br/>
                            </w:r>
                            <w:r w:rsidRPr="00320D63">
                              <w:rPr>
                                <w:rFonts w:eastAsia="Times New Roman"/>
                                <w:color w:val="000000"/>
                              </w:rPr>
                              <w:t>How could the pirate get to the treasure? What might she pass? Is there more than one way to get there?</w:t>
                            </w:r>
                            <w:r w:rsidRPr="00320D63">
                              <w:rPr>
                                <w:rFonts w:ascii="Arial" w:eastAsia="Times New Roman" w:hAnsi="Arial" w:cs="Arial"/>
                                <w:color w:val="000000"/>
                              </w:rPr>
                              <w:t xml:space="preserve"> Can you describe a path that will take her past the mermaid and to the treasure? </w:t>
                            </w:r>
                          </w:p>
                          <w:p w14:paraId="0C7C4ECC" w14:textId="77777777" w:rsidR="00320D63" w:rsidRPr="004F6AAE" w:rsidRDefault="00320D63" w:rsidP="004F6AAE">
                            <w:pPr>
                              <w:spacing w:after="0" w:line="240" w:lineRule="auto"/>
                              <w:rPr>
                                <w:rFonts w:ascii="Times New Roman" w:eastAsia="Times New Roman" w:hAnsi="Times New Roman"/>
                                <w:color w:val="auto"/>
                                <w:sz w:val="24"/>
                                <w:szCs w:val="24"/>
                              </w:rPr>
                            </w:pPr>
                          </w:p>
                          <w:p w14:paraId="12FEE013" w14:textId="0D23EF17" w:rsidR="00A6100A" w:rsidRPr="00A6100A" w:rsidRDefault="00A6100A" w:rsidP="004F6AAE">
                            <w:pPr>
                              <w:spacing w:after="120" w:line="240" w:lineRule="auto"/>
                              <w:rPr>
                                <w:rFonts w:ascii="Times New Roman" w:eastAsia="Times New Roman" w:hAnsi="Times New Roman"/>
                                <w:color w:val="auto"/>
                                <w:sz w:val="24"/>
                                <w:szCs w:val="24"/>
                              </w:rPr>
                            </w:pPr>
                          </w:p>
                          <w:p w14:paraId="56D1F6BB" w14:textId="77777777" w:rsidR="00161114" w:rsidRPr="00161114" w:rsidRDefault="00161114" w:rsidP="000A309D">
                            <w:pPr>
                              <w:spacing w:after="0" w:line="240" w:lineRule="auto"/>
                              <w:rPr>
                                <w:rFonts w:ascii="Times New Roman" w:eastAsia="Times New Roman" w:hAnsi="Times New Roman"/>
                                <w:color w:val="auto"/>
                                <w:sz w:val="24"/>
                                <w:szCs w:val="24"/>
                              </w:rPr>
                            </w:pPr>
                          </w:p>
                          <w:p w14:paraId="3A08DD62" w14:textId="77777777" w:rsidR="00DE4FB5" w:rsidRDefault="00DE4FB5" w:rsidP="000A309D">
                            <w:pPr>
                              <w:spacing w:after="0" w:line="240" w:lineRule="auto"/>
                              <w:rPr>
                                <w:rFonts w:eastAsia="Times New Roman"/>
                                <w:color w:val="000000"/>
                              </w:rPr>
                            </w:pPr>
                          </w:p>
                          <w:p w14:paraId="0121BFA3" w14:textId="77777777" w:rsidR="00DE4FB5" w:rsidRPr="008954B8" w:rsidRDefault="00DE4FB5" w:rsidP="000A309D">
                            <w:pPr>
                              <w:spacing w:after="0" w:line="240" w:lineRule="auto"/>
                              <w:rPr>
                                <w:rFonts w:ascii="Times New Roman" w:eastAsia="Times New Roman" w:hAnsi="Times New Roman"/>
                                <w:color w:val="auto"/>
                                <w:sz w:val="24"/>
                                <w:szCs w:val="24"/>
                              </w:rPr>
                            </w:pPr>
                          </w:p>
                          <w:p w14:paraId="06C18B30" w14:textId="77777777" w:rsidR="00DE4FB5" w:rsidRDefault="00DE4FB5" w:rsidP="000A309D">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2A685" id="_x0000_s1063" type="#_x0000_t202" style="position:absolute;margin-left:394.05pt;margin-top:-.15pt;width:397.5pt;height:394.45pt;z-index:251619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" filled="f" stroked="f">
                <v:textbox inset="4mm,3mm,4mm,4mm">
                  <w:txbxContent>
                    <w:p w14:paraId="1686D554" w14:textId="77777777" w:rsidR="003B28AB" w:rsidRPr="003B28AB" w:rsidRDefault="000A309D" w:rsidP="003B28AB">
                      <w:pPr>
                        <w:spacing w:after="120" w:line="240" w:lineRule="auto"/>
                        <w:rPr>
                          <w:rFonts w:cs="Raanana"/>
                          <w:b/>
                          <w:bCs/>
                          <w:color w:val="00A8E7"/>
                          <w:sz w:val="26"/>
                          <w:szCs w:val="26"/>
                        </w:rPr>
                      </w:pPr>
                      <w:r w:rsidRPr="003B28AB">
                        <w:rPr>
                          <w:rFonts w:cs="Raanana"/>
                          <w:b/>
                          <w:bCs/>
                          <w:color w:val="00A8E7"/>
                          <w:sz w:val="26"/>
                          <w:szCs w:val="26"/>
                        </w:rPr>
                        <w:t xml:space="preserve">Spatial Awareness: Positional Language </w:t>
                      </w:r>
                    </w:p>
                    <w:p w14:paraId="55A0993F" w14:textId="0469C926" w:rsidR="004F6AAE" w:rsidRDefault="004F6AAE" w:rsidP="003B28AB">
                      <w:pPr>
                        <w:spacing w:after="120" w:line="240" w:lineRule="auto"/>
                        <w:rPr>
                          <w:rFonts w:eastAsia="Times New Roman"/>
                          <w:color w:val="000000"/>
                        </w:rPr>
                      </w:pPr>
                      <w:r w:rsidRPr="004F6AAE">
                        <w:rPr>
                          <w:rFonts w:eastAsia="Times New Roman"/>
                          <w:color w:val="000000"/>
                        </w:rPr>
                        <w:t>Positional language describes where objects are.</w:t>
                      </w:r>
                    </w:p>
                    <w:p w14:paraId="11C23A6F" w14:textId="2C45CAA8" w:rsidR="004F6AAE" w:rsidRDefault="004F6AAE" w:rsidP="00320D63">
                      <w:pPr>
                        <w:spacing w:after="1560" w:line="240" w:lineRule="auto"/>
                        <w:rPr>
                          <w:rFonts w:eastAsia="Times New Roman"/>
                          <w:color w:val="000000"/>
                        </w:rPr>
                      </w:pPr>
                      <w:r w:rsidRPr="004F6AAE">
                        <w:rPr>
                          <w:rFonts w:eastAsia="Times New Roman"/>
                          <w:color w:val="000000"/>
                        </w:rPr>
                        <w:t>Can you talk to me about where the worm is in each of these pictures?</w:t>
                      </w:r>
                    </w:p>
                    <w:p w14:paraId="362CFC1F" w14:textId="77777777" w:rsidR="00320D63" w:rsidRPr="00320D63" w:rsidRDefault="00320D63" w:rsidP="00320D63">
                      <w:pPr>
                        <w:spacing w:after="0" w:line="240" w:lineRule="auto"/>
                        <w:rPr>
                          <w:rFonts w:ascii="Times New Roman" w:eastAsia="Times New Roman" w:hAnsi="Times New Roman"/>
                          <w:color w:val="auto"/>
                          <w:sz w:val="24"/>
                          <w:szCs w:val="24"/>
                        </w:rPr>
                      </w:pPr>
                      <w:r w:rsidRPr="00320D63">
                        <w:rPr>
                          <w:rFonts w:eastAsia="Times New Roman"/>
                          <w:color w:val="000000"/>
                        </w:rPr>
                        <w:t>What can you see on the treasure map? Where is the pirate? Where is the mermaid sitting? What is next to the palm trees?</w:t>
                      </w:r>
                    </w:p>
                    <w:p w14:paraId="76D0FD29" w14:textId="77777777" w:rsidR="00320D63" w:rsidRPr="00320D63" w:rsidRDefault="00320D63" w:rsidP="00320D63">
                      <w:pPr>
                        <w:spacing w:after="0" w:line="240" w:lineRule="auto"/>
                        <w:rPr>
                          <w:rFonts w:ascii="Times New Roman" w:eastAsia="Times New Roman" w:hAnsi="Times New Roman"/>
                          <w:color w:val="auto"/>
                          <w:sz w:val="24"/>
                          <w:szCs w:val="24"/>
                        </w:rPr>
                      </w:pPr>
                      <w:r w:rsidRPr="00320D63">
                        <w:rPr>
                          <w:rFonts w:ascii="Times New Roman" w:eastAsia="Times New Roman" w:hAnsi="Times New Roman"/>
                          <w:color w:val="auto"/>
                          <w:sz w:val="24"/>
                          <w:szCs w:val="24"/>
                        </w:rPr>
                        <w:br/>
                      </w:r>
                      <w:r w:rsidRPr="00320D63">
                        <w:rPr>
                          <w:rFonts w:eastAsia="Times New Roman"/>
                          <w:color w:val="000000"/>
                        </w:rPr>
                        <w:t>How could the pirate get to the treasure? What might she pass? Is there more than one way to get there?</w:t>
                      </w:r>
                      <w:r w:rsidRPr="00320D63">
                        <w:rPr>
                          <w:rFonts w:ascii="Arial" w:eastAsia="Times New Roman" w:hAnsi="Arial" w:cs="Arial"/>
                          <w:color w:val="000000"/>
                        </w:rPr>
                        <w:t xml:space="preserve"> Can you describe a path that will take her past the mermaid and to the treasure? </w:t>
                      </w:r>
                    </w:p>
                    <w:p w14:paraId="0C7C4ECC" w14:textId="77777777" w:rsidR="00320D63" w:rsidRPr="004F6AAE" w:rsidRDefault="00320D63" w:rsidP="004F6AAE">
                      <w:pPr>
                        <w:spacing w:after="0" w:line="240" w:lineRule="auto"/>
                        <w:rPr>
                          <w:rFonts w:ascii="Times New Roman" w:eastAsia="Times New Roman" w:hAnsi="Times New Roman"/>
                          <w:color w:val="auto"/>
                          <w:sz w:val="24"/>
                          <w:szCs w:val="24"/>
                        </w:rPr>
                      </w:pPr>
                    </w:p>
                    <w:p w14:paraId="12FEE013" w14:textId="0D23EF17" w:rsidR="00A6100A" w:rsidRPr="00A6100A" w:rsidRDefault="00A6100A" w:rsidP="004F6AAE">
                      <w:pPr>
                        <w:spacing w:after="120" w:line="240" w:lineRule="auto"/>
                        <w:rPr>
                          <w:rFonts w:ascii="Times New Roman" w:eastAsia="Times New Roman" w:hAnsi="Times New Roman"/>
                          <w:color w:val="auto"/>
                          <w:sz w:val="24"/>
                          <w:szCs w:val="24"/>
                        </w:rPr>
                      </w:pPr>
                    </w:p>
                    <w:p w14:paraId="56D1F6BB" w14:textId="77777777" w:rsidR="00161114" w:rsidRPr="00161114" w:rsidRDefault="00161114" w:rsidP="000A309D">
                      <w:pPr>
                        <w:spacing w:after="0" w:line="240" w:lineRule="auto"/>
                        <w:rPr>
                          <w:rFonts w:ascii="Times New Roman" w:eastAsia="Times New Roman" w:hAnsi="Times New Roman"/>
                          <w:color w:val="auto"/>
                          <w:sz w:val="24"/>
                          <w:szCs w:val="24"/>
                        </w:rPr>
                      </w:pPr>
                    </w:p>
                    <w:p w14:paraId="3A08DD62" w14:textId="77777777" w:rsidR="00DE4FB5" w:rsidRDefault="00DE4FB5" w:rsidP="000A309D">
                      <w:pPr>
                        <w:spacing w:after="0" w:line="240" w:lineRule="auto"/>
                        <w:rPr>
                          <w:rFonts w:eastAsia="Times New Roman"/>
                          <w:color w:val="000000"/>
                        </w:rPr>
                      </w:pPr>
                    </w:p>
                    <w:p w14:paraId="0121BFA3" w14:textId="77777777" w:rsidR="00DE4FB5" w:rsidRPr="008954B8" w:rsidRDefault="00DE4FB5" w:rsidP="000A309D">
                      <w:pPr>
                        <w:spacing w:after="0" w:line="240" w:lineRule="auto"/>
                        <w:rPr>
                          <w:rFonts w:ascii="Times New Roman" w:eastAsia="Times New Roman" w:hAnsi="Times New Roman"/>
                          <w:color w:val="auto"/>
                          <w:sz w:val="24"/>
                          <w:szCs w:val="24"/>
                        </w:rPr>
                      </w:pPr>
                    </w:p>
                    <w:p w14:paraId="06C18B30" w14:textId="77777777" w:rsidR="00DE4FB5" w:rsidRDefault="00DE4FB5" w:rsidP="000A309D">
                      <w:pPr>
                        <w:spacing w:after="0" w:line="240" w:lineRule="auto"/>
                      </w:pPr>
                    </w:p>
                  </w:txbxContent>
                </v:textbox>
              </v:shape>
            </w:pict>
          </mc:Fallback>
        </mc:AlternateContent>
      </w:r>
      <w:r w:rsidR="00DE4FB5" w:rsidRPr="005D282D">
        <w:rPr>
          <w:noProof/>
        </w:rPr>
        <mc:AlternateContent>
          <mc:Choice Requires="wps">
            <w:drawing>
              <wp:anchor distT="45720" distB="45720" distL="114300" distR="114300" simplePos="0" relativeHeight="251631616" behindDoc="0" locked="1" layoutInCell="1" allowOverlap="1" wp14:anchorId="0B03E789" wp14:editId="51D8693C">
                <wp:simplePos x="0" y="0"/>
                <wp:positionH relativeFrom="column">
                  <wp:posOffset>215900</wp:posOffset>
                </wp:positionH>
                <wp:positionV relativeFrom="page">
                  <wp:posOffset>208915</wp:posOffset>
                </wp:positionV>
                <wp:extent cx="9484995" cy="5632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0B8BD4D" w14:textId="77777777" w:rsidR="005D6910" w:rsidRPr="005D6910" w:rsidRDefault="005D6910" w:rsidP="005D6910">
                            <w:pPr>
                              <w:spacing w:before="40" w:after="0"/>
                              <w:jc w:val="center"/>
                              <w:rPr>
                                <w:color w:val="FFFFFF" w:themeColor="background1"/>
                                <w:sz w:val="36"/>
                                <w:szCs w:val="36"/>
                              </w:rPr>
                            </w:pPr>
                            <w:r w:rsidRPr="005D6910">
                              <w:rPr>
                                <w:b/>
                                <w:color w:val="FFFFFF" w:themeColor="background1"/>
                                <w:sz w:val="36"/>
                                <w:szCs w:val="36"/>
                              </w:rPr>
                              <w:t>Maths Talk and Learn: Supporting White Rose Maths It’s Me 1, 2, 3!</w:t>
                            </w:r>
                          </w:p>
                          <w:p w14:paraId="32678742" w14:textId="75E581FD" w:rsidR="00DE4FB5" w:rsidRPr="00475CC1" w:rsidRDefault="00DE4FB5" w:rsidP="00DE4FB5">
                            <w:pPr>
                              <w:spacing w:before="40" w:after="0"/>
                              <w:jc w:val="center"/>
                              <w:rPr>
                                <w:color w:val="auto"/>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3E789" id="_x0000_s1064" type="#_x0000_t202" style="position:absolute;margin-left:17pt;margin-top:16.45pt;width:746.85pt;height:44.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" filled="f" stroked="f">
                <v:textbox inset="4mm,3.5mm,4mm,4mm">
                  <w:txbxContent>
                    <w:p w14:paraId="00B8BD4D" w14:textId="77777777" w:rsidR="005D6910" w:rsidRPr="005D6910" w:rsidRDefault="005D6910" w:rsidP="005D6910">
                      <w:pPr>
                        <w:spacing w:before="40" w:after="0"/>
                        <w:jc w:val="center"/>
                        <w:rPr>
                          <w:color w:val="FFFFFF" w:themeColor="background1"/>
                          <w:sz w:val="36"/>
                          <w:szCs w:val="36"/>
                        </w:rPr>
                      </w:pPr>
                      <w:r w:rsidRPr="005D6910">
                        <w:rPr>
                          <w:b/>
                          <w:color w:val="FFFFFF" w:themeColor="background1"/>
                          <w:sz w:val="36"/>
                          <w:szCs w:val="36"/>
                        </w:rPr>
                        <w:t>Maths Talk and Learn: Supporting White Rose Maths It’s Me 1, 2, 3!</w:t>
                      </w:r>
                    </w:p>
                    <w:p w14:paraId="32678742" w14:textId="75E581FD" w:rsidR="00DE4FB5" w:rsidRPr="00475CC1" w:rsidRDefault="00DE4FB5" w:rsidP="00DE4FB5">
                      <w:pPr>
                        <w:spacing w:before="40" w:after="0"/>
                        <w:jc w:val="center"/>
                        <w:rPr>
                          <w:color w:val="auto"/>
                          <w:sz w:val="36"/>
                          <w:szCs w:val="36"/>
                        </w:rPr>
                      </w:pPr>
                    </w:p>
                  </w:txbxContent>
                </v:textbox>
                <w10:wrap anchory="page"/>
                <w10:anchorlock/>
              </v:shape>
            </w:pict>
          </mc:Fallback>
        </mc:AlternateContent>
      </w:r>
    </w:p>
    <w:sectPr w:rsidR="00B8626B" w:rsidRPr="009E4127" w:rsidSect="00A61E8B">
      <w:headerReference w:type="default" r:id="rId80"/>
      <w:footerReference w:type="default" r:id="rId81"/>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BC67B" w14:textId="77777777" w:rsidR="004F7EC8" w:rsidRDefault="004F7EC8" w:rsidP="00DD5720">
      <w:r>
        <w:separator/>
      </w:r>
    </w:p>
  </w:endnote>
  <w:endnote w:type="continuationSeparator" w:id="0">
    <w:p w14:paraId="01A57D5B" w14:textId="77777777" w:rsidR="004F7EC8" w:rsidRDefault="004F7EC8"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0596F62-42E7-BE4B-A279-494C8E9C8D96}"/>
  </w:font>
  <w:font w:name="Times New Roman">
    <w:panose1 w:val="02020603050405020304"/>
    <w:charset w:val="00"/>
    <w:family w:val="roman"/>
    <w:pitch w:val="variable"/>
    <w:sig w:usb0="E0002EFF" w:usb1="C000785B" w:usb2="00000009" w:usb3="00000000" w:csb0="000001FF" w:csb1="00000000"/>
    <w:embedRegular r:id="rId2" w:fontKey="{463B7EC5-6C39-0E47-97B3-D1252BEBB86C}"/>
    <w:embedBold r:id="rId3" w:fontKey="{4F0B0DE1-A92C-C849-8BA0-CC315E5696B0}"/>
    <w:embedItalic r:id="rId4" w:fontKey="{E5294C0A-5F08-804E-B002-B1B5C5B004C3}"/>
  </w:font>
  <w:font w:name="Courier New">
    <w:panose1 w:val="02070309020205020404"/>
    <w:charset w:val="00"/>
    <w:family w:val="modern"/>
    <w:pitch w:val="fixed"/>
    <w:sig w:usb0="E0002EFF" w:usb1="C0007843" w:usb2="00000009" w:usb3="00000000" w:csb0="000001FF" w:csb1="00000000"/>
    <w:embedRegular r:id="rId5" w:fontKey="{24AD511A-A858-9840-9852-E27AB3F1CCBD}"/>
  </w:font>
  <w:font w:name="Wingdings">
    <w:panose1 w:val="05000000000000000000"/>
    <w:charset w:val="4D"/>
    <w:family w:val="decorative"/>
    <w:pitch w:val="variable"/>
    <w:sig w:usb0="00000003" w:usb1="00000000" w:usb2="00000000" w:usb3="00000000" w:csb0="80000001" w:csb1="00000000"/>
    <w:embedRegular r:id="rId6" w:fontKey="{07EF23E4-784B-D845-84A7-4311CBC2A69A}"/>
  </w:font>
  <w:font w:name="Calibri">
    <w:panose1 w:val="020F0502020204030204"/>
    <w:charset w:val="00"/>
    <w:family w:val="swiss"/>
    <w:pitch w:val="variable"/>
    <w:sig w:usb0="E0002AFF" w:usb1="C000247B" w:usb2="00000009" w:usb3="00000000" w:csb0="000001FF" w:csb1="00000000"/>
    <w:embedRegular r:id="rId7" w:fontKey="{6D92F2C2-6047-1941-95B4-EDD8A986794E}"/>
    <w:embedBold r:id="rId8" w:fontKey="{DBCFF588-5755-8B42-8DA2-7016BA78692C}"/>
  </w:font>
  <w:font w:name="Arial">
    <w:panose1 w:val="020B0604020202020204"/>
    <w:charset w:val="00"/>
    <w:family w:val="swiss"/>
    <w:pitch w:val="variable"/>
    <w:sig w:usb0="E0002AFF" w:usb1="C0007843" w:usb2="00000009" w:usb3="00000000" w:csb0="000001FF" w:csb1="00000000"/>
    <w:embedRegular r:id="rId9" w:fontKey="{8494E3FD-36DE-DE43-9003-4EF7FF64A5FD}"/>
  </w:font>
  <w:font w:name="Roboto">
    <w:panose1 w:val="02000000000000000000"/>
    <w:charset w:val="00"/>
    <w:family w:val="auto"/>
    <w:pitch w:val="variable"/>
    <w:sig w:usb0="E00002FF" w:usb1="5000205B" w:usb2="00000020" w:usb3="00000000" w:csb0="0000019F" w:csb1="00000000"/>
    <w:embedRegular r:id="rId10" w:fontKey="{8A06B5BB-EF12-864E-B0DB-95445B4389C5}"/>
    <w:embedBold r:id="rId11" w:fontKey="{C17E3AC2-18C2-AA40-B342-ABA21C18DC2A}"/>
    <w:embedItalic r:id="rId12" w:fontKey="{4FC3E1A3-E43B-C848-B716-F670CF67A05F}"/>
  </w:font>
  <w:font w:name="Sassoon Infant Rg">
    <w:altName w:val="Calibri"/>
    <w:panose1 w:val="020B0604020202020204"/>
    <w:charset w:val="00"/>
    <w:family w:val="modern"/>
    <w:notTrueType/>
    <w:pitch w:val="variable"/>
    <w:sig w:usb0="800000AF" w:usb1="4000004A" w:usb2="00000010" w:usb3="00000000" w:csb0="00000001" w:csb1="00000000"/>
  </w:font>
  <w:font w:name="Twinkl">
    <w:panose1 w:val="02000000000000000000"/>
    <w:charset w:val="4D"/>
    <w:family w:val="auto"/>
    <w:pitch w:val="variable"/>
    <w:sig w:usb0="00000007" w:usb1="00000001" w:usb2="00000000" w:usb3="00000000" w:csb0="00000093" w:csb1="00000000"/>
    <w:embedRegular r:id="rId14" w:fontKey="{2601A933-2BB7-104C-9A8A-C8E769242044}"/>
    <w:embedBold r:id="rId15" w:fontKey="{DF9F9FAA-DA55-2A49-AE13-7AE71FCF61D2}"/>
  </w:font>
  <w:font w:name="BPreplay">
    <w:altName w:val="Cambria"/>
    <w:panose1 w:val="020B0604020202020204"/>
    <w:charset w:val="00"/>
    <w:family w:val="modern"/>
    <w:notTrueType/>
    <w:pitch w:val="variable"/>
    <w:sig w:usb0="8000008B" w:usb1="0000004A" w:usb2="00000000" w:usb3="00000000" w:csb0="00000009" w:csb1="00000000"/>
  </w:font>
  <w:font w:name="Twinkl SemiBold">
    <w:panose1 w:val="02000000000000000000"/>
    <w:charset w:val="4D"/>
    <w:family w:val="auto"/>
    <w:pitch w:val="variable"/>
    <w:sig w:usb0="00000007" w:usb1="00000001" w:usb2="00000000" w:usb3="00000000" w:csb0="00000093" w:csb1="00000000"/>
    <w:embedRegular r:id="rId17" w:fontKey="{AF58092A-D464-8B4C-AEFA-0581463FF1EB}"/>
  </w:font>
  <w:font w:name="Twinkl Sb">
    <w:altName w:val="Arial"/>
    <w:panose1 w:val="02000000000000000000"/>
    <w:charset w:val="00"/>
    <w:family w:val="modern"/>
    <w:notTrueType/>
    <w:pitch w:val="variable"/>
    <w:sig w:usb0="00000001" w:usb1="5000205B" w:usb2="00000000" w:usb3="00000000" w:csb0="00000093" w:csb1="00000000"/>
    <w:embedBold r:id="rId18" w:fontKey="{BC9E3068-CFE3-F34E-B02E-80F0FCDA1F1B}"/>
  </w:font>
  <w:font w:name="Tuffy">
    <w:altName w:val="Calibri"/>
    <w:panose1 w:val="020B0604020202020204"/>
    <w:charset w:val="00"/>
    <w:family w:val="swiss"/>
    <w:notTrueType/>
    <w:pitch w:val="variable"/>
    <w:sig w:usb0="E00002FF" w:usb1="520020FB" w:usb2="00000000" w:usb3="00000000" w:csb0="0000019F" w:csb1="00000000"/>
  </w:font>
  <w:font w:name="Raanana">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0002AFF" w:usb1="C000247B" w:usb2="00000009" w:usb3="00000000" w:csb0="000001FF" w:csb1="00000000"/>
    <w:embedRegular r:id="rId22" w:fontKey="{571C6888-64A3-CA41-A48A-2E6BDAC81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32DD" w14:textId="77777777" w:rsidR="00350167" w:rsidRDefault="003501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D165" w14:textId="78F920F1" w:rsidR="00DC190B" w:rsidRDefault="00350167" w:rsidP="003D26A6">
    <w:pPr>
      <w:pStyle w:val="Header"/>
    </w:pPr>
    <w:r>
      <w:rPr>
        <w:noProof/>
      </w:rPr>
      <mc:AlternateContent>
        <mc:Choice Requires="wps">
          <w:drawing>
            <wp:anchor distT="0" distB="0" distL="114300" distR="114300" simplePos="0" relativeHeight="251666432" behindDoc="0" locked="0" layoutInCell="1" allowOverlap="1" wp14:anchorId="18ABA268" wp14:editId="0D22171B">
              <wp:simplePos x="0" y="0"/>
              <wp:positionH relativeFrom="column">
                <wp:posOffset>8766026</wp:posOffset>
              </wp:positionH>
              <wp:positionV relativeFrom="paragraph">
                <wp:posOffset>-218216</wp:posOffset>
              </wp:positionV>
              <wp:extent cx="842682" cy="614157"/>
              <wp:effectExtent l="0" t="0" r="0" b="0"/>
              <wp:wrapNone/>
              <wp:docPr id="12" name="Rectangle 12">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842682" cy="6141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B3A3" id="Rectangle 12" o:spid="_x0000_s1026" href="https://www.twinkl.co.uk/resources/2020-scheme-of-learning-eyfs-reception-white-rose-maths-hub-supporting-resources-key-stage-1-year-1-year-2/autumn-2020-scheme-of-learning-eyfs-reception-white-rose-maths-hub-supporting-resources-key-stage-1/its-me-1-2-3-autumn-2020-scheme-of-learning-eyfs-reception-white-rose-maths-hub-supporting-resources-key-stage-1" style="position:absolute;margin-left:690.25pt;margin-top:-17.2pt;width:66.35pt;height:48.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" o:button="t" filled="f" stroked="f" strokeweight="1pt">
              <v:fill o:detectmouseclick="t"/>
            </v:rect>
          </w:pict>
        </mc:Fallback>
      </mc:AlternateContent>
    </w:r>
    <w:r w:rsidR="00DF75B9">
      <w:rPr>
        <w:noProof/>
      </w:rPr>
      <mc:AlternateContent>
        <mc:Choice Requires="wps">
          <w:drawing>
            <wp:anchor distT="0" distB="0" distL="114300" distR="114300" simplePos="0" relativeHeight="251663360" behindDoc="0" locked="0" layoutInCell="1" allowOverlap="1" wp14:anchorId="2EEE5CF6" wp14:editId="068CC468">
              <wp:simplePos x="0" y="0"/>
              <wp:positionH relativeFrom="column">
                <wp:posOffset>8680924</wp:posOffset>
              </wp:positionH>
              <wp:positionV relativeFrom="paragraph">
                <wp:posOffset>-215059</wp:posOffset>
              </wp:positionV>
              <wp:extent cx="1010696" cy="695459"/>
              <wp:effectExtent l="0" t="0" r="0" b="0"/>
              <wp:wrapNone/>
              <wp:docPr id="115" name="Rectangle 115">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010696" cy="695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BA842" id="Rectangle 115" o:spid="_x0000_s1026" href="https://www.twinkl.co.uk/resources/2020-scheme-of-learning-eyfs-reception-white-rose-maths-hub-supporting-resources-key-stage-1-year-1-year-2/summer-2020-scheme-of-learning-eyfs-reception-white-rose-maths-supporting-resources-key-stage-1-year-1-year-2/on-the-move-summer-eyfs-white-rose-maths-ks1" style="position:absolute;margin-left:683.55pt;margin-top:-16.95pt;width:79.6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" o:button="t" filled="f" stroked="f" strokeweight="1pt">
              <v:fill o:detectmouseclick="t"/>
            </v:rect>
          </w:pict>
        </mc:Fallback>
      </mc:AlternateContent>
    </w:r>
  </w:p>
  <w:p w14:paraId="30AAFE23" w14:textId="30517C7E" w:rsidR="007215F9" w:rsidRDefault="007215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E584" w14:textId="77777777" w:rsidR="00350167" w:rsidRDefault="003501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0933" w14:textId="0A8C240B" w:rsidR="002A5D24" w:rsidRDefault="00350167" w:rsidP="003D26A6">
    <w:pPr>
      <w:pStyle w:val="Header"/>
    </w:pPr>
    <w:r>
      <w:rPr>
        <w:noProof/>
      </w:rPr>
      <mc:AlternateContent>
        <mc:Choice Requires="wps">
          <w:drawing>
            <wp:anchor distT="0" distB="0" distL="114300" distR="114300" simplePos="0" relativeHeight="251668480" behindDoc="0" locked="0" layoutInCell="1" allowOverlap="1" wp14:anchorId="46114ECE" wp14:editId="05001019">
              <wp:simplePos x="0" y="0"/>
              <wp:positionH relativeFrom="column">
                <wp:posOffset>8769409</wp:posOffset>
              </wp:positionH>
              <wp:positionV relativeFrom="paragraph">
                <wp:posOffset>-221802</wp:posOffset>
              </wp:positionV>
              <wp:extent cx="842682" cy="614157"/>
              <wp:effectExtent l="0" t="0" r="0" b="0"/>
              <wp:wrapNone/>
              <wp:docPr id="13" name="Rectangle 13">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842682" cy="6141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5D364" id="Rectangle 13" o:spid="_x0000_s1026" href="https://www.twinkl.co.uk/resources/2020-scheme-of-learning-eyfs-reception-white-rose-maths-hub-supporting-resources-key-stage-1-year-1-year-2/autumn-2020-scheme-of-learning-eyfs-reception-white-rose-maths-hub-supporting-resources-key-stage-1/its-me-1-2-3-autumn-2020-scheme-of-learning-eyfs-reception-white-rose-maths-hub-supporting-resources-key-stage-1" style="position:absolute;margin-left:690.5pt;margin-top:-17.45pt;width:66.35pt;height:4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" o:button="t" filled="f" stroked="f" strokeweight="1pt">
              <v:fill o:detectmouseclick="t"/>
            </v:rect>
          </w:pict>
        </mc:Fallback>
      </mc:AlternateContent>
    </w:r>
    <w:r w:rsidR="00DF75B9">
      <w:rPr>
        <w:noProof/>
      </w:rPr>
      <mc:AlternateContent>
        <mc:Choice Requires="wps">
          <w:drawing>
            <wp:anchor distT="0" distB="0" distL="114300" distR="114300" simplePos="0" relativeHeight="251665408" behindDoc="0" locked="0" layoutInCell="1" allowOverlap="1" wp14:anchorId="6309CE8B" wp14:editId="4FFA9280">
              <wp:simplePos x="0" y="0"/>
              <wp:positionH relativeFrom="column">
                <wp:posOffset>8653324</wp:posOffset>
              </wp:positionH>
              <wp:positionV relativeFrom="paragraph">
                <wp:posOffset>-219710</wp:posOffset>
              </wp:positionV>
              <wp:extent cx="1010696" cy="695459"/>
              <wp:effectExtent l="0" t="0" r="0" b="0"/>
              <wp:wrapNone/>
              <wp:docPr id="116" name="Rectangle 116">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010696" cy="695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9771A" id="Rectangle 116" o:spid="_x0000_s1026" href="https://www.twinkl.co.uk/resources/2020-scheme-of-learning-eyfs-reception-white-rose-maths-hub-supporting-resources-key-stage-1-year-1-year-2/summer-2020-scheme-of-learning-eyfs-reception-white-rose-maths-supporting-resources-key-stage-1-year-1-year-2/on-the-move-summer-eyfs-white-rose-maths-ks1" style="position:absolute;margin-left:681.35pt;margin-top:-17.3pt;width:79.6pt;height:5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" o:button="t" filled="f" stroked="f" strokeweight="1pt">
              <v:fill o:detectmouseclick="t"/>
            </v:rect>
          </w:pict>
        </mc:Fallback>
      </mc:AlternateContent>
    </w:r>
  </w:p>
  <w:p w14:paraId="775FE72E" w14:textId="1C636DA5" w:rsidR="002A5D24" w:rsidRDefault="002A5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68E9" w14:textId="77777777" w:rsidR="004F7EC8" w:rsidRDefault="004F7EC8" w:rsidP="00DD5720">
      <w:r>
        <w:separator/>
      </w:r>
    </w:p>
  </w:footnote>
  <w:footnote w:type="continuationSeparator" w:id="0">
    <w:p w14:paraId="07E1F801" w14:textId="77777777" w:rsidR="004F7EC8" w:rsidRDefault="004F7EC8"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3919" w14:textId="77777777" w:rsidR="00350167" w:rsidRDefault="00350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9B76" w14:textId="77777777" w:rsidR="00EE7EFB" w:rsidRDefault="00EE7EFB">
    <w:pPr>
      <w:pStyle w:val="Header"/>
    </w:pPr>
    <w:r w:rsidRPr="00EA7B21">
      <w:rPr>
        <w:noProof/>
        <w:color w:val="F9B002"/>
      </w:rPr>
      <w:drawing>
        <wp:anchor distT="0" distB="0" distL="114300" distR="114300" simplePos="0" relativeHeight="251659264" behindDoc="1" locked="0" layoutInCell="1" allowOverlap="1" wp14:anchorId="00EE8720" wp14:editId="1BADD4DB">
          <wp:simplePos x="0" y="0"/>
          <wp:positionH relativeFrom="column">
            <wp:posOffset>-360044</wp:posOffset>
          </wp:positionH>
          <wp:positionV relativeFrom="page">
            <wp:posOffset>0</wp:posOffset>
          </wp:positionV>
          <wp:extent cx="10682603" cy="7557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82603" cy="75578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D53C" w14:textId="77777777" w:rsidR="00350167" w:rsidRDefault="003501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097" w14:textId="1558CBB9" w:rsidR="00E401BD" w:rsidRDefault="00EE7EFB">
    <w:pPr>
      <w:pStyle w:val="Header"/>
    </w:pPr>
    <w:r>
      <w:rPr>
        <w:noProof/>
      </w:rPr>
      <w:drawing>
        <wp:anchor distT="0" distB="0" distL="114300" distR="114300" simplePos="0" relativeHeight="251662336" behindDoc="1" locked="0" layoutInCell="1" allowOverlap="1" wp14:anchorId="153EEFE2" wp14:editId="09763951">
          <wp:simplePos x="0" y="0"/>
          <wp:positionH relativeFrom="column">
            <wp:posOffset>-360044</wp:posOffset>
          </wp:positionH>
          <wp:positionV relativeFrom="page">
            <wp:posOffset>0</wp:posOffset>
          </wp:positionV>
          <wp:extent cx="10682603" cy="75578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682603" cy="75578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2B1133D"/>
    <w:multiLevelType w:val="multilevel"/>
    <w:tmpl w:val="8332B8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43C99"/>
    <w:multiLevelType w:val="hybridMultilevel"/>
    <w:tmpl w:val="284A21D4"/>
    <w:lvl w:ilvl="0" w:tplc="4C8AD2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F45518"/>
    <w:multiLevelType w:val="multilevel"/>
    <w:tmpl w:val="61E88D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E76187"/>
    <w:multiLevelType w:val="multilevel"/>
    <w:tmpl w:val="7ABACF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1B2C2A"/>
    <w:multiLevelType w:val="multilevel"/>
    <w:tmpl w:val="E954C0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9126205">
    <w:abstractNumId w:val="0"/>
  </w:num>
  <w:num w:numId="2" w16cid:durableId="282005056">
    <w:abstractNumId w:val="7"/>
  </w:num>
  <w:num w:numId="3" w16cid:durableId="2094282550">
    <w:abstractNumId w:val="2"/>
  </w:num>
  <w:num w:numId="4" w16cid:durableId="1361392125">
    <w:abstractNumId w:val="5"/>
  </w:num>
  <w:num w:numId="5" w16cid:durableId="301496498">
    <w:abstractNumId w:val="3"/>
  </w:num>
  <w:num w:numId="6" w16cid:durableId="1813982487">
    <w:abstractNumId w:val="1"/>
  </w:num>
  <w:num w:numId="7" w16cid:durableId="350108930">
    <w:abstractNumId w:val="4"/>
  </w:num>
  <w:num w:numId="8" w16cid:durableId="127755966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B5"/>
    <w:rsid w:val="00025835"/>
    <w:rsid w:val="0003405A"/>
    <w:rsid w:val="00067C79"/>
    <w:rsid w:val="00093488"/>
    <w:rsid w:val="000A309D"/>
    <w:rsid w:val="000B4EB2"/>
    <w:rsid w:val="000F227B"/>
    <w:rsid w:val="000F2A65"/>
    <w:rsid w:val="000F793E"/>
    <w:rsid w:val="00133D1D"/>
    <w:rsid w:val="00161114"/>
    <w:rsid w:val="00166049"/>
    <w:rsid w:val="00173124"/>
    <w:rsid w:val="00190479"/>
    <w:rsid w:val="001A77E0"/>
    <w:rsid w:val="001B1E38"/>
    <w:rsid w:val="001B7D7D"/>
    <w:rsid w:val="00203298"/>
    <w:rsid w:val="00204858"/>
    <w:rsid w:val="002439AD"/>
    <w:rsid w:val="002539D4"/>
    <w:rsid w:val="00254D95"/>
    <w:rsid w:val="00283D04"/>
    <w:rsid w:val="002A5D24"/>
    <w:rsid w:val="002E266F"/>
    <w:rsid w:val="003118CF"/>
    <w:rsid w:val="00320D63"/>
    <w:rsid w:val="00326698"/>
    <w:rsid w:val="00344899"/>
    <w:rsid w:val="00350167"/>
    <w:rsid w:val="0036273F"/>
    <w:rsid w:val="003900A6"/>
    <w:rsid w:val="00390382"/>
    <w:rsid w:val="003A6A65"/>
    <w:rsid w:val="003B28AB"/>
    <w:rsid w:val="003B2A95"/>
    <w:rsid w:val="003C0267"/>
    <w:rsid w:val="003D26A6"/>
    <w:rsid w:val="00411653"/>
    <w:rsid w:val="00412284"/>
    <w:rsid w:val="00431102"/>
    <w:rsid w:val="00472AB4"/>
    <w:rsid w:val="004E4E45"/>
    <w:rsid w:val="004E5017"/>
    <w:rsid w:val="004F0EE8"/>
    <w:rsid w:val="004F6AAE"/>
    <w:rsid w:val="004F7EC8"/>
    <w:rsid w:val="005144BA"/>
    <w:rsid w:val="00522CBD"/>
    <w:rsid w:val="005450B9"/>
    <w:rsid w:val="00553E0E"/>
    <w:rsid w:val="005A3494"/>
    <w:rsid w:val="005C4467"/>
    <w:rsid w:val="005D1993"/>
    <w:rsid w:val="005D6910"/>
    <w:rsid w:val="005E3669"/>
    <w:rsid w:val="005E4815"/>
    <w:rsid w:val="00601AF5"/>
    <w:rsid w:val="00633A95"/>
    <w:rsid w:val="0066258A"/>
    <w:rsid w:val="006D108B"/>
    <w:rsid w:val="007215F9"/>
    <w:rsid w:val="00722B47"/>
    <w:rsid w:val="00763739"/>
    <w:rsid w:val="00834C4A"/>
    <w:rsid w:val="00872C5C"/>
    <w:rsid w:val="00874EB6"/>
    <w:rsid w:val="00886FE1"/>
    <w:rsid w:val="008C138D"/>
    <w:rsid w:val="008C227E"/>
    <w:rsid w:val="008E0273"/>
    <w:rsid w:val="0098564A"/>
    <w:rsid w:val="00992161"/>
    <w:rsid w:val="0099473A"/>
    <w:rsid w:val="009C47B0"/>
    <w:rsid w:val="009D6608"/>
    <w:rsid w:val="009E4127"/>
    <w:rsid w:val="009F5EEC"/>
    <w:rsid w:val="00A00327"/>
    <w:rsid w:val="00A431AD"/>
    <w:rsid w:val="00A6100A"/>
    <w:rsid w:val="00A61E8B"/>
    <w:rsid w:val="00A72ECB"/>
    <w:rsid w:val="00A931D5"/>
    <w:rsid w:val="00AC3604"/>
    <w:rsid w:val="00B8626B"/>
    <w:rsid w:val="00BB40D6"/>
    <w:rsid w:val="00BC4DAD"/>
    <w:rsid w:val="00C029D0"/>
    <w:rsid w:val="00C17FC5"/>
    <w:rsid w:val="00C3079D"/>
    <w:rsid w:val="00C853EC"/>
    <w:rsid w:val="00CA3011"/>
    <w:rsid w:val="00CC0F47"/>
    <w:rsid w:val="00CE75AA"/>
    <w:rsid w:val="00CF513F"/>
    <w:rsid w:val="00D77FA3"/>
    <w:rsid w:val="00D90104"/>
    <w:rsid w:val="00DC190B"/>
    <w:rsid w:val="00DD5720"/>
    <w:rsid w:val="00DE4FB5"/>
    <w:rsid w:val="00DF130F"/>
    <w:rsid w:val="00DF75B9"/>
    <w:rsid w:val="00E1404D"/>
    <w:rsid w:val="00E1443E"/>
    <w:rsid w:val="00E376AA"/>
    <w:rsid w:val="00E401BD"/>
    <w:rsid w:val="00E62A7F"/>
    <w:rsid w:val="00E858D7"/>
    <w:rsid w:val="00EA7B21"/>
    <w:rsid w:val="00EB3F35"/>
    <w:rsid w:val="00EB6D1C"/>
    <w:rsid w:val="00ED5C6B"/>
    <w:rsid w:val="00ED71A2"/>
    <w:rsid w:val="00EE3823"/>
    <w:rsid w:val="00EE7EFB"/>
    <w:rsid w:val="00F3451C"/>
    <w:rsid w:val="00F376A9"/>
    <w:rsid w:val="00F66A1C"/>
    <w:rsid w:val="00FB7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8BC41"/>
  <w15:chartTrackingRefBased/>
  <w15:docId w15:val="{D0E834D7-49B5-9E49-9574-50E5D3D2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E4FB5"/>
    <w:pPr>
      <w:spacing w:after="200" w:line="280" w:lineRule="exact"/>
    </w:pPr>
    <w:rPr>
      <w:rFonts w:ascii="Roboto" w:hAnsi="Roboto" w:cs="Times New Roman"/>
      <w:color w:val="1C1C1C"/>
      <w:sz w:val="22"/>
      <w:szCs w:val="22"/>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customStyle="1" w:styleId="Bullets">
    <w:name w:val="Bullets"/>
    <w:basedOn w:val="Normal"/>
    <w:uiPriority w:val="99"/>
    <w:qFormat/>
    <w:rsid w:val="00DE4FB5"/>
    <w:pPr>
      <w:numPr>
        <w:numId w:val="4"/>
      </w:numPr>
      <w:spacing w:after="80"/>
      <w:ind w:left="312" w:hanging="312"/>
    </w:pPr>
  </w:style>
  <w:style w:type="paragraph" w:styleId="NormalWeb">
    <w:name w:val="Normal (Web)"/>
    <w:basedOn w:val="Normal"/>
    <w:uiPriority w:val="99"/>
    <w:semiHidden/>
    <w:unhideWhenUsed/>
    <w:rsid w:val="00C17FC5"/>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9262">
      <w:bodyDiv w:val="1"/>
      <w:marLeft w:val="0"/>
      <w:marRight w:val="0"/>
      <w:marTop w:val="0"/>
      <w:marBottom w:val="0"/>
      <w:divBdr>
        <w:top w:val="none" w:sz="0" w:space="0" w:color="auto"/>
        <w:left w:val="none" w:sz="0" w:space="0" w:color="auto"/>
        <w:bottom w:val="none" w:sz="0" w:space="0" w:color="auto"/>
        <w:right w:val="none" w:sz="0" w:space="0" w:color="auto"/>
      </w:divBdr>
    </w:div>
    <w:div w:id="138768223">
      <w:bodyDiv w:val="1"/>
      <w:marLeft w:val="0"/>
      <w:marRight w:val="0"/>
      <w:marTop w:val="0"/>
      <w:marBottom w:val="0"/>
      <w:divBdr>
        <w:top w:val="none" w:sz="0" w:space="0" w:color="auto"/>
        <w:left w:val="none" w:sz="0" w:space="0" w:color="auto"/>
        <w:bottom w:val="none" w:sz="0" w:space="0" w:color="auto"/>
        <w:right w:val="none" w:sz="0" w:space="0" w:color="auto"/>
      </w:divBdr>
    </w:div>
    <w:div w:id="166209511">
      <w:bodyDiv w:val="1"/>
      <w:marLeft w:val="0"/>
      <w:marRight w:val="0"/>
      <w:marTop w:val="0"/>
      <w:marBottom w:val="0"/>
      <w:divBdr>
        <w:top w:val="none" w:sz="0" w:space="0" w:color="auto"/>
        <w:left w:val="none" w:sz="0" w:space="0" w:color="auto"/>
        <w:bottom w:val="none" w:sz="0" w:space="0" w:color="auto"/>
        <w:right w:val="none" w:sz="0" w:space="0" w:color="auto"/>
      </w:divBdr>
    </w:div>
    <w:div w:id="210188137">
      <w:bodyDiv w:val="1"/>
      <w:marLeft w:val="0"/>
      <w:marRight w:val="0"/>
      <w:marTop w:val="0"/>
      <w:marBottom w:val="0"/>
      <w:divBdr>
        <w:top w:val="none" w:sz="0" w:space="0" w:color="auto"/>
        <w:left w:val="none" w:sz="0" w:space="0" w:color="auto"/>
        <w:bottom w:val="none" w:sz="0" w:space="0" w:color="auto"/>
        <w:right w:val="none" w:sz="0" w:space="0" w:color="auto"/>
      </w:divBdr>
    </w:div>
    <w:div w:id="244926602">
      <w:bodyDiv w:val="1"/>
      <w:marLeft w:val="0"/>
      <w:marRight w:val="0"/>
      <w:marTop w:val="0"/>
      <w:marBottom w:val="0"/>
      <w:divBdr>
        <w:top w:val="none" w:sz="0" w:space="0" w:color="auto"/>
        <w:left w:val="none" w:sz="0" w:space="0" w:color="auto"/>
        <w:bottom w:val="none" w:sz="0" w:space="0" w:color="auto"/>
        <w:right w:val="none" w:sz="0" w:space="0" w:color="auto"/>
      </w:divBdr>
    </w:div>
    <w:div w:id="398482684">
      <w:bodyDiv w:val="1"/>
      <w:marLeft w:val="0"/>
      <w:marRight w:val="0"/>
      <w:marTop w:val="0"/>
      <w:marBottom w:val="0"/>
      <w:divBdr>
        <w:top w:val="none" w:sz="0" w:space="0" w:color="auto"/>
        <w:left w:val="none" w:sz="0" w:space="0" w:color="auto"/>
        <w:bottom w:val="none" w:sz="0" w:space="0" w:color="auto"/>
        <w:right w:val="none" w:sz="0" w:space="0" w:color="auto"/>
      </w:divBdr>
    </w:div>
    <w:div w:id="408575007">
      <w:bodyDiv w:val="1"/>
      <w:marLeft w:val="0"/>
      <w:marRight w:val="0"/>
      <w:marTop w:val="0"/>
      <w:marBottom w:val="0"/>
      <w:divBdr>
        <w:top w:val="none" w:sz="0" w:space="0" w:color="auto"/>
        <w:left w:val="none" w:sz="0" w:space="0" w:color="auto"/>
        <w:bottom w:val="none" w:sz="0" w:space="0" w:color="auto"/>
        <w:right w:val="none" w:sz="0" w:space="0" w:color="auto"/>
      </w:divBdr>
    </w:div>
    <w:div w:id="465319479">
      <w:bodyDiv w:val="1"/>
      <w:marLeft w:val="0"/>
      <w:marRight w:val="0"/>
      <w:marTop w:val="0"/>
      <w:marBottom w:val="0"/>
      <w:divBdr>
        <w:top w:val="none" w:sz="0" w:space="0" w:color="auto"/>
        <w:left w:val="none" w:sz="0" w:space="0" w:color="auto"/>
        <w:bottom w:val="none" w:sz="0" w:space="0" w:color="auto"/>
        <w:right w:val="none" w:sz="0" w:space="0" w:color="auto"/>
      </w:divBdr>
    </w:div>
    <w:div w:id="521281367">
      <w:bodyDiv w:val="1"/>
      <w:marLeft w:val="0"/>
      <w:marRight w:val="0"/>
      <w:marTop w:val="0"/>
      <w:marBottom w:val="0"/>
      <w:divBdr>
        <w:top w:val="none" w:sz="0" w:space="0" w:color="auto"/>
        <w:left w:val="none" w:sz="0" w:space="0" w:color="auto"/>
        <w:bottom w:val="none" w:sz="0" w:space="0" w:color="auto"/>
        <w:right w:val="none" w:sz="0" w:space="0" w:color="auto"/>
      </w:divBdr>
    </w:div>
    <w:div w:id="582878717">
      <w:bodyDiv w:val="1"/>
      <w:marLeft w:val="0"/>
      <w:marRight w:val="0"/>
      <w:marTop w:val="0"/>
      <w:marBottom w:val="0"/>
      <w:divBdr>
        <w:top w:val="none" w:sz="0" w:space="0" w:color="auto"/>
        <w:left w:val="none" w:sz="0" w:space="0" w:color="auto"/>
        <w:bottom w:val="none" w:sz="0" w:space="0" w:color="auto"/>
        <w:right w:val="none" w:sz="0" w:space="0" w:color="auto"/>
      </w:divBdr>
    </w:div>
    <w:div w:id="766773626">
      <w:bodyDiv w:val="1"/>
      <w:marLeft w:val="0"/>
      <w:marRight w:val="0"/>
      <w:marTop w:val="0"/>
      <w:marBottom w:val="0"/>
      <w:divBdr>
        <w:top w:val="none" w:sz="0" w:space="0" w:color="auto"/>
        <w:left w:val="none" w:sz="0" w:space="0" w:color="auto"/>
        <w:bottom w:val="none" w:sz="0" w:space="0" w:color="auto"/>
        <w:right w:val="none" w:sz="0" w:space="0" w:color="auto"/>
      </w:divBdr>
    </w:div>
    <w:div w:id="783501362">
      <w:bodyDiv w:val="1"/>
      <w:marLeft w:val="0"/>
      <w:marRight w:val="0"/>
      <w:marTop w:val="0"/>
      <w:marBottom w:val="0"/>
      <w:divBdr>
        <w:top w:val="none" w:sz="0" w:space="0" w:color="auto"/>
        <w:left w:val="none" w:sz="0" w:space="0" w:color="auto"/>
        <w:bottom w:val="none" w:sz="0" w:space="0" w:color="auto"/>
        <w:right w:val="none" w:sz="0" w:space="0" w:color="auto"/>
      </w:divBdr>
    </w:div>
    <w:div w:id="831871538">
      <w:bodyDiv w:val="1"/>
      <w:marLeft w:val="0"/>
      <w:marRight w:val="0"/>
      <w:marTop w:val="0"/>
      <w:marBottom w:val="0"/>
      <w:divBdr>
        <w:top w:val="none" w:sz="0" w:space="0" w:color="auto"/>
        <w:left w:val="none" w:sz="0" w:space="0" w:color="auto"/>
        <w:bottom w:val="none" w:sz="0" w:space="0" w:color="auto"/>
        <w:right w:val="none" w:sz="0" w:space="0" w:color="auto"/>
      </w:divBdr>
    </w:div>
    <w:div w:id="883449622">
      <w:bodyDiv w:val="1"/>
      <w:marLeft w:val="0"/>
      <w:marRight w:val="0"/>
      <w:marTop w:val="0"/>
      <w:marBottom w:val="0"/>
      <w:divBdr>
        <w:top w:val="none" w:sz="0" w:space="0" w:color="auto"/>
        <w:left w:val="none" w:sz="0" w:space="0" w:color="auto"/>
        <w:bottom w:val="none" w:sz="0" w:space="0" w:color="auto"/>
        <w:right w:val="none" w:sz="0" w:space="0" w:color="auto"/>
      </w:divBdr>
    </w:div>
    <w:div w:id="889078296">
      <w:bodyDiv w:val="1"/>
      <w:marLeft w:val="0"/>
      <w:marRight w:val="0"/>
      <w:marTop w:val="0"/>
      <w:marBottom w:val="0"/>
      <w:divBdr>
        <w:top w:val="none" w:sz="0" w:space="0" w:color="auto"/>
        <w:left w:val="none" w:sz="0" w:space="0" w:color="auto"/>
        <w:bottom w:val="none" w:sz="0" w:space="0" w:color="auto"/>
        <w:right w:val="none" w:sz="0" w:space="0" w:color="auto"/>
      </w:divBdr>
    </w:div>
    <w:div w:id="997148457">
      <w:bodyDiv w:val="1"/>
      <w:marLeft w:val="0"/>
      <w:marRight w:val="0"/>
      <w:marTop w:val="0"/>
      <w:marBottom w:val="0"/>
      <w:divBdr>
        <w:top w:val="none" w:sz="0" w:space="0" w:color="auto"/>
        <w:left w:val="none" w:sz="0" w:space="0" w:color="auto"/>
        <w:bottom w:val="none" w:sz="0" w:space="0" w:color="auto"/>
        <w:right w:val="none" w:sz="0" w:space="0" w:color="auto"/>
      </w:divBdr>
    </w:div>
    <w:div w:id="1116565548">
      <w:bodyDiv w:val="1"/>
      <w:marLeft w:val="0"/>
      <w:marRight w:val="0"/>
      <w:marTop w:val="0"/>
      <w:marBottom w:val="0"/>
      <w:divBdr>
        <w:top w:val="none" w:sz="0" w:space="0" w:color="auto"/>
        <w:left w:val="none" w:sz="0" w:space="0" w:color="auto"/>
        <w:bottom w:val="none" w:sz="0" w:space="0" w:color="auto"/>
        <w:right w:val="none" w:sz="0" w:space="0" w:color="auto"/>
      </w:divBdr>
    </w:div>
    <w:div w:id="1159420116">
      <w:bodyDiv w:val="1"/>
      <w:marLeft w:val="0"/>
      <w:marRight w:val="0"/>
      <w:marTop w:val="0"/>
      <w:marBottom w:val="0"/>
      <w:divBdr>
        <w:top w:val="none" w:sz="0" w:space="0" w:color="auto"/>
        <w:left w:val="none" w:sz="0" w:space="0" w:color="auto"/>
        <w:bottom w:val="none" w:sz="0" w:space="0" w:color="auto"/>
        <w:right w:val="none" w:sz="0" w:space="0" w:color="auto"/>
      </w:divBdr>
    </w:div>
    <w:div w:id="1177354377">
      <w:bodyDiv w:val="1"/>
      <w:marLeft w:val="0"/>
      <w:marRight w:val="0"/>
      <w:marTop w:val="0"/>
      <w:marBottom w:val="0"/>
      <w:divBdr>
        <w:top w:val="none" w:sz="0" w:space="0" w:color="auto"/>
        <w:left w:val="none" w:sz="0" w:space="0" w:color="auto"/>
        <w:bottom w:val="none" w:sz="0" w:space="0" w:color="auto"/>
        <w:right w:val="none" w:sz="0" w:space="0" w:color="auto"/>
      </w:divBdr>
    </w:div>
    <w:div w:id="1183711385">
      <w:bodyDiv w:val="1"/>
      <w:marLeft w:val="0"/>
      <w:marRight w:val="0"/>
      <w:marTop w:val="0"/>
      <w:marBottom w:val="0"/>
      <w:divBdr>
        <w:top w:val="none" w:sz="0" w:space="0" w:color="auto"/>
        <w:left w:val="none" w:sz="0" w:space="0" w:color="auto"/>
        <w:bottom w:val="none" w:sz="0" w:space="0" w:color="auto"/>
        <w:right w:val="none" w:sz="0" w:space="0" w:color="auto"/>
      </w:divBdr>
    </w:div>
    <w:div w:id="1208680500">
      <w:bodyDiv w:val="1"/>
      <w:marLeft w:val="0"/>
      <w:marRight w:val="0"/>
      <w:marTop w:val="0"/>
      <w:marBottom w:val="0"/>
      <w:divBdr>
        <w:top w:val="none" w:sz="0" w:space="0" w:color="auto"/>
        <w:left w:val="none" w:sz="0" w:space="0" w:color="auto"/>
        <w:bottom w:val="none" w:sz="0" w:space="0" w:color="auto"/>
        <w:right w:val="none" w:sz="0" w:space="0" w:color="auto"/>
      </w:divBdr>
    </w:div>
    <w:div w:id="1220166717">
      <w:bodyDiv w:val="1"/>
      <w:marLeft w:val="0"/>
      <w:marRight w:val="0"/>
      <w:marTop w:val="0"/>
      <w:marBottom w:val="0"/>
      <w:divBdr>
        <w:top w:val="none" w:sz="0" w:space="0" w:color="auto"/>
        <w:left w:val="none" w:sz="0" w:space="0" w:color="auto"/>
        <w:bottom w:val="none" w:sz="0" w:space="0" w:color="auto"/>
        <w:right w:val="none" w:sz="0" w:space="0" w:color="auto"/>
      </w:divBdr>
    </w:div>
    <w:div w:id="1248660793">
      <w:bodyDiv w:val="1"/>
      <w:marLeft w:val="0"/>
      <w:marRight w:val="0"/>
      <w:marTop w:val="0"/>
      <w:marBottom w:val="0"/>
      <w:divBdr>
        <w:top w:val="none" w:sz="0" w:space="0" w:color="auto"/>
        <w:left w:val="none" w:sz="0" w:space="0" w:color="auto"/>
        <w:bottom w:val="none" w:sz="0" w:space="0" w:color="auto"/>
        <w:right w:val="none" w:sz="0" w:space="0" w:color="auto"/>
      </w:divBdr>
    </w:div>
    <w:div w:id="1384594544">
      <w:bodyDiv w:val="1"/>
      <w:marLeft w:val="0"/>
      <w:marRight w:val="0"/>
      <w:marTop w:val="0"/>
      <w:marBottom w:val="0"/>
      <w:divBdr>
        <w:top w:val="none" w:sz="0" w:space="0" w:color="auto"/>
        <w:left w:val="none" w:sz="0" w:space="0" w:color="auto"/>
        <w:bottom w:val="none" w:sz="0" w:space="0" w:color="auto"/>
        <w:right w:val="none" w:sz="0" w:space="0" w:color="auto"/>
      </w:divBdr>
    </w:div>
    <w:div w:id="1385981919">
      <w:bodyDiv w:val="1"/>
      <w:marLeft w:val="0"/>
      <w:marRight w:val="0"/>
      <w:marTop w:val="0"/>
      <w:marBottom w:val="0"/>
      <w:divBdr>
        <w:top w:val="none" w:sz="0" w:space="0" w:color="auto"/>
        <w:left w:val="none" w:sz="0" w:space="0" w:color="auto"/>
        <w:bottom w:val="none" w:sz="0" w:space="0" w:color="auto"/>
        <w:right w:val="none" w:sz="0" w:space="0" w:color="auto"/>
      </w:divBdr>
    </w:div>
    <w:div w:id="1427076813">
      <w:bodyDiv w:val="1"/>
      <w:marLeft w:val="0"/>
      <w:marRight w:val="0"/>
      <w:marTop w:val="0"/>
      <w:marBottom w:val="0"/>
      <w:divBdr>
        <w:top w:val="none" w:sz="0" w:space="0" w:color="auto"/>
        <w:left w:val="none" w:sz="0" w:space="0" w:color="auto"/>
        <w:bottom w:val="none" w:sz="0" w:space="0" w:color="auto"/>
        <w:right w:val="none" w:sz="0" w:space="0" w:color="auto"/>
      </w:divBdr>
    </w:div>
    <w:div w:id="1460488810">
      <w:bodyDiv w:val="1"/>
      <w:marLeft w:val="0"/>
      <w:marRight w:val="0"/>
      <w:marTop w:val="0"/>
      <w:marBottom w:val="0"/>
      <w:divBdr>
        <w:top w:val="none" w:sz="0" w:space="0" w:color="auto"/>
        <w:left w:val="none" w:sz="0" w:space="0" w:color="auto"/>
        <w:bottom w:val="none" w:sz="0" w:space="0" w:color="auto"/>
        <w:right w:val="none" w:sz="0" w:space="0" w:color="auto"/>
      </w:divBdr>
    </w:div>
    <w:div w:id="1504197686">
      <w:bodyDiv w:val="1"/>
      <w:marLeft w:val="0"/>
      <w:marRight w:val="0"/>
      <w:marTop w:val="0"/>
      <w:marBottom w:val="0"/>
      <w:divBdr>
        <w:top w:val="none" w:sz="0" w:space="0" w:color="auto"/>
        <w:left w:val="none" w:sz="0" w:space="0" w:color="auto"/>
        <w:bottom w:val="none" w:sz="0" w:space="0" w:color="auto"/>
        <w:right w:val="none" w:sz="0" w:space="0" w:color="auto"/>
      </w:divBdr>
    </w:div>
    <w:div w:id="1603797851">
      <w:bodyDiv w:val="1"/>
      <w:marLeft w:val="0"/>
      <w:marRight w:val="0"/>
      <w:marTop w:val="0"/>
      <w:marBottom w:val="0"/>
      <w:divBdr>
        <w:top w:val="none" w:sz="0" w:space="0" w:color="auto"/>
        <w:left w:val="none" w:sz="0" w:space="0" w:color="auto"/>
        <w:bottom w:val="none" w:sz="0" w:space="0" w:color="auto"/>
        <w:right w:val="none" w:sz="0" w:space="0" w:color="auto"/>
      </w:divBdr>
    </w:div>
    <w:div w:id="1615139098">
      <w:bodyDiv w:val="1"/>
      <w:marLeft w:val="0"/>
      <w:marRight w:val="0"/>
      <w:marTop w:val="0"/>
      <w:marBottom w:val="0"/>
      <w:divBdr>
        <w:top w:val="none" w:sz="0" w:space="0" w:color="auto"/>
        <w:left w:val="none" w:sz="0" w:space="0" w:color="auto"/>
        <w:bottom w:val="none" w:sz="0" w:space="0" w:color="auto"/>
        <w:right w:val="none" w:sz="0" w:space="0" w:color="auto"/>
      </w:divBdr>
    </w:div>
    <w:div w:id="1679429590">
      <w:bodyDiv w:val="1"/>
      <w:marLeft w:val="0"/>
      <w:marRight w:val="0"/>
      <w:marTop w:val="0"/>
      <w:marBottom w:val="0"/>
      <w:divBdr>
        <w:top w:val="none" w:sz="0" w:space="0" w:color="auto"/>
        <w:left w:val="none" w:sz="0" w:space="0" w:color="auto"/>
        <w:bottom w:val="none" w:sz="0" w:space="0" w:color="auto"/>
        <w:right w:val="none" w:sz="0" w:space="0" w:color="auto"/>
      </w:divBdr>
    </w:div>
    <w:div w:id="1743480553">
      <w:bodyDiv w:val="1"/>
      <w:marLeft w:val="0"/>
      <w:marRight w:val="0"/>
      <w:marTop w:val="0"/>
      <w:marBottom w:val="0"/>
      <w:divBdr>
        <w:top w:val="none" w:sz="0" w:space="0" w:color="auto"/>
        <w:left w:val="none" w:sz="0" w:space="0" w:color="auto"/>
        <w:bottom w:val="none" w:sz="0" w:space="0" w:color="auto"/>
        <w:right w:val="none" w:sz="0" w:space="0" w:color="auto"/>
      </w:divBdr>
    </w:div>
    <w:div w:id="1794133076">
      <w:bodyDiv w:val="1"/>
      <w:marLeft w:val="0"/>
      <w:marRight w:val="0"/>
      <w:marTop w:val="0"/>
      <w:marBottom w:val="0"/>
      <w:divBdr>
        <w:top w:val="none" w:sz="0" w:space="0" w:color="auto"/>
        <w:left w:val="none" w:sz="0" w:space="0" w:color="auto"/>
        <w:bottom w:val="none" w:sz="0" w:space="0" w:color="auto"/>
        <w:right w:val="none" w:sz="0" w:space="0" w:color="auto"/>
      </w:divBdr>
    </w:div>
    <w:div w:id="1833596023">
      <w:bodyDiv w:val="1"/>
      <w:marLeft w:val="0"/>
      <w:marRight w:val="0"/>
      <w:marTop w:val="0"/>
      <w:marBottom w:val="0"/>
      <w:divBdr>
        <w:top w:val="none" w:sz="0" w:space="0" w:color="auto"/>
        <w:left w:val="none" w:sz="0" w:space="0" w:color="auto"/>
        <w:bottom w:val="none" w:sz="0" w:space="0" w:color="auto"/>
        <w:right w:val="none" w:sz="0" w:space="0" w:color="auto"/>
      </w:divBdr>
    </w:div>
    <w:div w:id="1859394137">
      <w:bodyDiv w:val="1"/>
      <w:marLeft w:val="0"/>
      <w:marRight w:val="0"/>
      <w:marTop w:val="0"/>
      <w:marBottom w:val="0"/>
      <w:divBdr>
        <w:top w:val="none" w:sz="0" w:space="0" w:color="auto"/>
        <w:left w:val="none" w:sz="0" w:space="0" w:color="auto"/>
        <w:bottom w:val="none" w:sz="0" w:space="0" w:color="auto"/>
        <w:right w:val="none" w:sz="0" w:space="0" w:color="auto"/>
      </w:divBdr>
    </w:div>
    <w:div w:id="1877156601">
      <w:bodyDiv w:val="1"/>
      <w:marLeft w:val="0"/>
      <w:marRight w:val="0"/>
      <w:marTop w:val="0"/>
      <w:marBottom w:val="0"/>
      <w:divBdr>
        <w:top w:val="none" w:sz="0" w:space="0" w:color="auto"/>
        <w:left w:val="none" w:sz="0" w:space="0" w:color="auto"/>
        <w:bottom w:val="none" w:sz="0" w:space="0" w:color="auto"/>
        <w:right w:val="none" w:sz="0" w:space="0" w:color="auto"/>
      </w:divBdr>
    </w:div>
    <w:div w:id="1883788486">
      <w:bodyDiv w:val="1"/>
      <w:marLeft w:val="0"/>
      <w:marRight w:val="0"/>
      <w:marTop w:val="0"/>
      <w:marBottom w:val="0"/>
      <w:divBdr>
        <w:top w:val="none" w:sz="0" w:space="0" w:color="auto"/>
        <w:left w:val="none" w:sz="0" w:space="0" w:color="auto"/>
        <w:bottom w:val="none" w:sz="0" w:space="0" w:color="auto"/>
        <w:right w:val="none" w:sz="0" w:space="0" w:color="auto"/>
      </w:divBdr>
    </w:div>
    <w:div w:id="1907302839">
      <w:bodyDiv w:val="1"/>
      <w:marLeft w:val="0"/>
      <w:marRight w:val="0"/>
      <w:marTop w:val="0"/>
      <w:marBottom w:val="0"/>
      <w:divBdr>
        <w:top w:val="none" w:sz="0" w:space="0" w:color="auto"/>
        <w:left w:val="none" w:sz="0" w:space="0" w:color="auto"/>
        <w:bottom w:val="none" w:sz="0" w:space="0" w:color="auto"/>
        <w:right w:val="none" w:sz="0" w:space="0" w:color="auto"/>
      </w:divBdr>
    </w:div>
    <w:div w:id="1930503622">
      <w:bodyDiv w:val="1"/>
      <w:marLeft w:val="0"/>
      <w:marRight w:val="0"/>
      <w:marTop w:val="0"/>
      <w:marBottom w:val="0"/>
      <w:divBdr>
        <w:top w:val="none" w:sz="0" w:space="0" w:color="auto"/>
        <w:left w:val="none" w:sz="0" w:space="0" w:color="auto"/>
        <w:bottom w:val="none" w:sz="0" w:space="0" w:color="auto"/>
        <w:right w:val="none" w:sz="0" w:space="0" w:color="auto"/>
      </w:divBdr>
    </w:div>
    <w:div w:id="1936400286">
      <w:bodyDiv w:val="1"/>
      <w:marLeft w:val="0"/>
      <w:marRight w:val="0"/>
      <w:marTop w:val="0"/>
      <w:marBottom w:val="0"/>
      <w:divBdr>
        <w:top w:val="none" w:sz="0" w:space="0" w:color="auto"/>
        <w:left w:val="none" w:sz="0" w:space="0" w:color="auto"/>
        <w:bottom w:val="none" w:sz="0" w:space="0" w:color="auto"/>
        <w:right w:val="none" w:sz="0" w:space="0" w:color="auto"/>
      </w:divBdr>
    </w:div>
    <w:div w:id="1993177151">
      <w:bodyDiv w:val="1"/>
      <w:marLeft w:val="0"/>
      <w:marRight w:val="0"/>
      <w:marTop w:val="0"/>
      <w:marBottom w:val="0"/>
      <w:divBdr>
        <w:top w:val="none" w:sz="0" w:space="0" w:color="auto"/>
        <w:left w:val="none" w:sz="0" w:space="0" w:color="auto"/>
        <w:bottom w:val="none" w:sz="0" w:space="0" w:color="auto"/>
        <w:right w:val="none" w:sz="0" w:space="0" w:color="auto"/>
      </w:divBdr>
    </w:div>
    <w:div w:id="2026979420">
      <w:bodyDiv w:val="1"/>
      <w:marLeft w:val="0"/>
      <w:marRight w:val="0"/>
      <w:marTop w:val="0"/>
      <w:marBottom w:val="0"/>
      <w:divBdr>
        <w:top w:val="none" w:sz="0" w:space="0" w:color="auto"/>
        <w:left w:val="none" w:sz="0" w:space="0" w:color="auto"/>
        <w:bottom w:val="none" w:sz="0" w:space="0" w:color="auto"/>
        <w:right w:val="none" w:sz="0" w:space="0" w:color="auto"/>
      </w:divBdr>
    </w:div>
    <w:div w:id="2075197884">
      <w:bodyDiv w:val="1"/>
      <w:marLeft w:val="0"/>
      <w:marRight w:val="0"/>
      <w:marTop w:val="0"/>
      <w:marBottom w:val="0"/>
      <w:divBdr>
        <w:top w:val="none" w:sz="0" w:space="0" w:color="auto"/>
        <w:left w:val="none" w:sz="0" w:space="0" w:color="auto"/>
        <w:bottom w:val="none" w:sz="0" w:space="0" w:color="auto"/>
        <w:right w:val="none" w:sz="0" w:space="0" w:color="auto"/>
      </w:divBdr>
    </w:div>
    <w:div w:id="2081950191">
      <w:bodyDiv w:val="1"/>
      <w:marLeft w:val="0"/>
      <w:marRight w:val="0"/>
      <w:marTop w:val="0"/>
      <w:marBottom w:val="0"/>
      <w:divBdr>
        <w:top w:val="none" w:sz="0" w:space="0" w:color="auto"/>
        <w:left w:val="none" w:sz="0" w:space="0" w:color="auto"/>
        <w:bottom w:val="none" w:sz="0" w:space="0" w:color="auto"/>
        <w:right w:val="none" w:sz="0" w:space="0" w:color="auto"/>
      </w:divBdr>
    </w:div>
    <w:div w:id="209134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tiff"/><Relationship Id="rId42" Type="http://schemas.openxmlformats.org/officeDocument/2006/relationships/image" Target="media/image30.tiff"/><Relationship Id="rId47" Type="http://schemas.openxmlformats.org/officeDocument/2006/relationships/image" Target="media/image35.tif"/><Relationship Id="rId63" Type="http://schemas.openxmlformats.org/officeDocument/2006/relationships/image" Target="media/image51.tiff"/><Relationship Id="rId68" Type="http://schemas.openxmlformats.org/officeDocument/2006/relationships/image" Target="media/image56.png"/><Relationship Id="rId16" Type="http://schemas.openxmlformats.org/officeDocument/2006/relationships/image" Target="media/image4.tiff"/><Relationship Id="rId11" Type="http://schemas.openxmlformats.org/officeDocument/2006/relationships/footer" Target="footer2.xml"/><Relationship Id="rId32" Type="http://schemas.openxmlformats.org/officeDocument/2006/relationships/image" Target="media/image20.tiff"/><Relationship Id="rId37" Type="http://schemas.openxmlformats.org/officeDocument/2006/relationships/image" Target="media/image25.tiff"/><Relationship Id="rId53" Type="http://schemas.openxmlformats.org/officeDocument/2006/relationships/image" Target="media/image41.tiff"/><Relationship Id="rId58" Type="http://schemas.openxmlformats.org/officeDocument/2006/relationships/image" Target="media/image46.tiff"/><Relationship Id="rId74" Type="http://schemas.openxmlformats.org/officeDocument/2006/relationships/image" Target="media/image62.tiff"/><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tiff"/><Relationship Id="rId35" Type="http://schemas.openxmlformats.org/officeDocument/2006/relationships/image" Target="media/image23.png"/><Relationship Id="rId43" Type="http://schemas.openxmlformats.org/officeDocument/2006/relationships/image" Target="media/image31.tiff"/><Relationship Id="rId48" Type="http://schemas.openxmlformats.org/officeDocument/2006/relationships/image" Target="media/image36.tiff"/><Relationship Id="rId56" Type="http://schemas.openxmlformats.org/officeDocument/2006/relationships/image" Target="media/image44.tiff"/><Relationship Id="rId64" Type="http://schemas.openxmlformats.org/officeDocument/2006/relationships/image" Target="media/image52.tiff"/><Relationship Id="rId69" Type="http://schemas.openxmlformats.org/officeDocument/2006/relationships/image" Target="media/image57.tiff"/><Relationship Id="rId77" Type="http://schemas.openxmlformats.org/officeDocument/2006/relationships/image" Target="media/image65.tiff"/><Relationship Id="rId8" Type="http://schemas.openxmlformats.org/officeDocument/2006/relationships/header" Target="header1.xml"/><Relationship Id="rId51" Type="http://schemas.openxmlformats.org/officeDocument/2006/relationships/image" Target="media/image39.tiff"/><Relationship Id="rId72" Type="http://schemas.openxmlformats.org/officeDocument/2006/relationships/image" Target="media/image60.png"/><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tiff"/><Relationship Id="rId59" Type="http://schemas.openxmlformats.org/officeDocument/2006/relationships/image" Target="media/image47.png"/><Relationship Id="rId67" Type="http://schemas.openxmlformats.org/officeDocument/2006/relationships/image" Target="media/image55.tiff"/><Relationship Id="rId20" Type="http://schemas.openxmlformats.org/officeDocument/2006/relationships/image" Target="media/image8.tiff"/><Relationship Id="rId41" Type="http://schemas.openxmlformats.org/officeDocument/2006/relationships/image" Target="media/image29.tiff"/><Relationship Id="rId54" Type="http://schemas.openxmlformats.org/officeDocument/2006/relationships/image" Target="media/image42.tiff"/><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tif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image" Target="media/image24.tiff"/><Relationship Id="rId49" Type="http://schemas.openxmlformats.org/officeDocument/2006/relationships/image" Target="media/image37.tiff"/><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tiff"/><Relationship Id="rId44" Type="http://schemas.openxmlformats.org/officeDocument/2006/relationships/image" Target="media/image32.png"/><Relationship Id="rId52" Type="http://schemas.openxmlformats.org/officeDocument/2006/relationships/image" Target="media/image40.tiff"/><Relationship Id="rId60" Type="http://schemas.openxmlformats.org/officeDocument/2006/relationships/image" Target="media/image48.tiff"/><Relationship Id="rId65" Type="http://schemas.openxmlformats.org/officeDocument/2006/relationships/image" Target="media/image53.png"/><Relationship Id="rId73" Type="http://schemas.openxmlformats.org/officeDocument/2006/relationships/image" Target="media/image61.tiff"/><Relationship Id="rId78" Type="http://schemas.openxmlformats.org/officeDocument/2006/relationships/image" Target="media/image66.jpeg"/><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tiff"/><Relationship Id="rId34" Type="http://schemas.openxmlformats.org/officeDocument/2006/relationships/image" Target="media/image22.png"/><Relationship Id="rId50" Type="http://schemas.openxmlformats.org/officeDocument/2006/relationships/image" Target="media/image38.tiff"/><Relationship Id="rId55" Type="http://schemas.openxmlformats.org/officeDocument/2006/relationships/image" Target="media/image43.tiff"/><Relationship Id="rId76" Type="http://schemas.openxmlformats.org/officeDocument/2006/relationships/image" Target="media/image64.tiff"/><Relationship Id="rId7" Type="http://schemas.openxmlformats.org/officeDocument/2006/relationships/endnotes" Target="endnotes.xml"/><Relationship Id="rId71" Type="http://schemas.openxmlformats.org/officeDocument/2006/relationships/image" Target="media/image59.tif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tiff"/><Relationship Id="rId40" Type="http://schemas.openxmlformats.org/officeDocument/2006/relationships/image" Target="media/image28.tiff"/><Relationship Id="rId45" Type="http://schemas.openxmlformats.org/officeDocument/2006/relationships/image" Target="media/image33.tiff"/><Relationship Id="rId66" Type="http://schemas.openxmlformats.org/officeDocument/2006/relationships/image" Target="media/image5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on-the-move-summer-eyfs-white-rose-maths-ks1" TargetMode="External"/><Relationship Id="rId1" Type="http://schemas.openxmlformats.org/officeDocument/2006/relationships/hyperlink" Target="https://www.twinkl.co.uk/resources/2020-scheme-of-learning-eyfs-reception-white-rose-maths-hub-supporting-resources-key-stage-1-year-1-year-2/autumn-2020-scheme-of-learning-eyfs-reception-white-rose-maths-hub-supporting-resources-key-stage-1/its-me-1-2-3-autumn-2020-scheme-of-learning-eyfs-reception-white-rose-maths-hub-supporting-resources-key-stage-1"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on-the-move-summer-eyfs-white-rose-maths-ks1" TargetMode="External"/><Relationship Id="rId1" Type="http://schemas.openxmlformats.org/officeDocument/2006/relationships/hyperlink" Target="https://www.twinkl.co.uk/resources/2020-scheme-of-learning-eyfs-reception-white-rose-maths-hub-supporting-resources-key-stage-1-year-1-year-2/autumn-2020-scheme-of-learning-eyfs-reception-white-rose-maths-hub-supporting-resources-key-stage-1/its-me-1-2-3-autumn-2020-scheme-of-learning-eyfs-reception-white-rose-maths-hub-supporting-resources-key-stage-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vietwinkl/Downloads/Activity%20Sheet%20Template%20Landscape%202%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87D12-8062-4724-B9FB-C4651750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 2 Page.dotx</Template>
  <TotalTime>121</TotalTime>
  <Pages>2</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Twinkl Twinkl</cp:lastModifiedBy>
  <cp:revision>16</cp:revision>
  <cp:lastPrinted>2014-02-20T09:55:00Z</cp:lastPrinted>
  <dcterms:created xsi:type="dcterms:W3CDTF">2022-03-23T10:45:00Z</dcterms:created>
  <dcterms:modified xsi:type="dcterms:W3CDTF">2022-04-15T09:51:00Z</dcterms:modified>
</cp:coreProperties>
</file>